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51410" w14:textId="4925E1B3" w:rsidR="00566448" w:rsidRDefault="00997585" w:rsidP="00997585">
      <w:pPr>
        <w:pStyle w:val="Title"/>
        <w:rPr>
          <w:b w:val="0"/>
          <w:bCs w:val="0"/>
        </w:rPr>
      </w:pPr>
      <w:r w:rsidRPr="00C31FA9">
        <w:rPr>
          <w:noProof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4C65281D" wp14:editId="382E5D3F">
                <wp:simplePos x="0" y="0"/>
                <wp:positionH relativeFrom="column">
                  <wp:posOffset>411480</wp:posOffset>
                </wp:positionH>
                <wp:positionV relativeFrom="paragraph">
                  <wp:posOffset>7433310</wp:posOffset>
                </wp:positionV>
                <wp:extent cx="5501640" cy="853440"/>
                <wp:effectExtent l="0" t="0" r="0" b="0"/>
                <wp:wrapNone/>
                <wp:docPr id="21" name="Tit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164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051F6" w14:textId="212AEFBD" w:rsidR="00F617AB" w:rsidRPr="00F617AB" w:rsidRDefault="0070374D" w:rsidP="00F617AB">
                            <w:pPr>
                              <w:jc w:val="center"/>
                              <w:rPr>
                                <w:rFonts w:ascii="Nunito Sans Black" w:hAnsi="Nunito Sans Black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unito Sans Black" w:hAnsi="Nunito Sans Black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Reflecti</w:t>
                            </w:r>
                            <w:r w:rsidR="00997585">
                              <w:rPr>
                                <w:rFonts w:ascii="Nunito Sans Black" w:hAnsi="Nunito Sans Black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ons and actions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5281D" id="_x0000_t202" coordsize="21600,21600" o:spt="202" path="m,l,21600r21600,l21600,xe">
                <v:stroke joinstyle="miter"/>
                <v:path gradientshapeok="t" o:connecttype="rect"/>
              </v:shapetype>
              <v:shape id="Title 11" o:spid="_x0000_s1026" type="#_x0000_t202" style="position:absolute;margin-left:32.4pt;margin-top:585.3pt;width:433.2pt;height:67.2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" filled="f" stroked="f">
                <v:textbox>
                  <w:txbxContent>
                    <w:p w14:paraId="027051F6" w14:textId="212AEFBD" w:rsidR="00F617AB" w:rsidRPr="00F617AB" w:rsidRDefault="0070374D" w:rsidP="00F617AB">
                      <w:pPr>
                        <w:jc w:val="center"/>
                        <w:rPr>
                          <w:rFonts w:ascii="Nunito Sans Black" w:hAnsi="Nunito Sans Black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Nunito Sans Black" w:hAnsi="Nunito Sans Black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Reflecti</w:t>
                      </w:r>
                      <w:r w:rsidR="00997585">
                        <w:rPr>
                          <w:rFonts w:ascii="Nunito Sans Black" w:hAnsi="Nunito Sans Black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ons and actions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660290" behindDoc="1" locked="0" layoutInCell="1" allowOverlap="1" wp14:anchorId="2C24DAE7" wp14:editId="66BF5078">
            <wp:simplePos x="0" y="0"/>
            <wp:positionH relativeFrom="column">
              <wp:posOffset>1615440</wp:posOffset>
            </wp:positionH>
            <wp:positionV relativeFrom="paragraph">
              <wp:posOffset>2764790</wp:posOffset>
            </wp:positionV>
            <wp:extent cx="3269615" cy="4525010"/>
            <wp:effectExtent l="0" t="0" r="0" b="0"/>
            <wp:wrapTight wrapText="bothSides">
              <wp:wrapPolygon edited="0">
                <wp:start x="11326" y="0"/>
                <wp:lineTo x="8558" y="637"/>
                <wp:lineTo x="8558" y="1000"/>
                <wp:lineTo x="9942" y="1455"/>
                <wp:lineTo x="7425" y="1728"/>
                <wp:lineTo x="7425" y="2001"/>
                <wp:lineTo x="8684" y="2910"/>
                <wp:lineTo x="7048" y="3001"/>
                <wp:lineTo x="7048" y="3274"/>
                <wp:lineTo x="8809" y="4365"/>
                <wp:lineTo x="8684" y="5001"/>
                <wp:lineTo x="9187" y="5820"/>
                <wp:lineTo x="3398" y="5911"/>
                <wp:lineTo x="1636" y="6184"/>
                <wp:lineTo x="1636" y="7275"/>
                <wp:lineTo x="1888" y="8730"/>
                <wp:lineTo x="1384" y="9730"/>
                <wp:lineTo x="1636" y="10094"/>
                <wp:lineTo x="2517" y="10185"/>
                <wp:lineTo x="1384" y="11640"/>
                <wp:lineTo x="1510" y="13276"/>
                <wp:lineTo x="1888" y="14550"/>
                <wp:lineTo x="3020" y="16004"/>
                <wp:lineTo x="3020" y="17459"/>
                <wp:lineTo x="1384" y="17732"/>
                <wp:lineTo x="378" y="18278"/>
                <wp:lineTo x="503" y="19915"/>
                <wp:lineTo x="4656" y="20369"/>
                <wp:lineTo x="12963" y="20369"/>
                <wp:lineTo x="12837" y="21006"/>
                <wp:lineTo x="15605" y="21461"/>
                <wp:lineTo x="19381" y="21461"/>
                <wp:lineTo x="19507" y="21279"/>
                <wp:lineTo x="18752" y="20369"/>
                <wp:lineTo x="20765" y="19278"/>
                <wp:lineTo x="20765" y="12094"/>
                <wp:lineTo x="20513" y="10185"/>
                <wp:lineTo x="19003" y="9457"/>
                <wp:lineTo x="17241" y="8730"/>
                <wp:lineTo x="16864" y="7275"/>
                <wp:lineTo x="17493" y="5820"/>
                <wp:lineTo x="16612" y="5365"/>
                <wp:lineTo x="14221" y="4365"/>
                <wp:lineTo x="16109" y="3274"/>
                <wp:lineTo x="16109" y="3092"/>
                <wp:lineTo x="14599" y="2910"/>
                <wp:lineTo x="15857" y="2001"/>
                <wp:lineTo x="15605" y="1728"/>
                <wp:lineTo x="13088" y="1455"/>
                <wp:lineTo x="14724" y="909"/>
                <wp:lineTo x="14599" y="546"/>
                <wp:lineTo x="11956" y="0"/>
                <wp:lineTo x="11326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r="13774" b="21815"/>
                    <a:stretch/>
                  </pic:blipFill>
                  <pic:spPr bwMode="auto">
                    <a:xfrm>
                      <a:off x="0" y="0"/>
                      <a:ext cx="3269615" cy="452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A9" w:rsidRPr="00C31FA9">
        <w:rPr>
          <w:noProof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240F4B74" wp14:editId="20AA05B2">
                <wp:simplePos x="0" y="0"/>
                <wp:positionH relativeFrom="column">
                  <wp:posOffset>304800</wp:posOffset>
                </wp:positionH>
                <wp:positionV relativeFrom="paragraph">
                  <wp:posOffset>600710</wp:posOffset>
                </wp:positionV>
                <wp:extent cx="5501640" cy="3718560"/>
                <wp:effectExtent l="0" t="0" r="0" b="0"/>
                <wp:wrapNone/>
                <wp:docPr id="7" name="Tit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9588FD-99AE-246C-C205-B5349EA575A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1640" cy="3718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4363B" w14:textId="2D1C9F45" w:rsidR="00C31FA9" w:rsidRPr="00F617AB" w:rsidRDefault="00C31FA9" w:rsidP="00F617AB">
                            <w:pPr>
                              <w:jc w:val="center"/>
                              <w:rPr>
                                <w:rFonts w:ascii="Nunito Sans Black" w:hAnsi="Nunito Sans Black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F617AB">
                              <w:rPr>
                                <w:rFonts w:ascii="Nunito Sans Black" w:hAnsi="Nunito Sans Black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Principles of</w:t>
                            </w:r>
                            <w:r w:rsidR="00F617AB" w:rsidRPr="00F617AB">
                              <w:rPr>
                                <w:rFonts w:ascii="Nunito Sans Black" w:hAnsi="Nunito Sans Black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br/>
                            </w:r>
                            <w:r w:rsidRPr="00F617AB">
                              <w:rPr>
                                <w:rFonts w:ascii="Nunito Sans Black" w:hAnsi="Nunito Sans Black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practice-based learning:</w:t>
                            </w:r>
                          </w:p>
                          <w:p w14:paraId="14D15C63" w14:textId="1C7CA74A" w:rsidR="00C31FA9" w:rsidRPr="00F617AB" w:rsidRDefault="00C31FA9" w:rsidP="00F617AB">
                            <w:pPr>
                              <w:jc w:val="center"/>
                              <w:rPr>
                                <w:rFonts w:ascii="Nunito Sans Black" w:hAnsi="Nunito Sans Black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617AB">
                              <w:rPr>
                                <w:rFonts w:ascii="Nunito Sans Black" w:hAnsi="Nunito Sans Black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working together to develop our future workforce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4B74" id="_x0000_s1027" type="#_x0000_t202" style="position:absolute;margin-left:24pt;margin-top:47.3pt;width:433.2pt;height:292.8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" filled="f" stroked="f">
                <v:textbox>
                  <w:txbxContent>
                    <w:p w14:paraId="55F4363B" w14:textId="2D1C9F45" w:rsidR="00C31FA9" w:rsidRPr="00F617AB" w:rsidRDefault="00C31FA9" w:rsidP="00F617AB">
                      <w:pPr>
                        <w:jc w:val="center"/>
                        <w:rPr>
                          <w:rFonts w:ascii="Nunito Sans Black" w:hAnsi="Nunito Sans Black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F617AB">
                        <w:rPr>
                          <w:rFonts w:ascii="Nunito Sans Black" w:hAnsi="Nunito Sans Black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Principles of</w:t>
                      </w:r>
                      <w:r w:rsidR="00F617AB" w:rsidRPr="00F617AB">
                        <w:rPr>
                          <w:rFonts w:ascii="Nunito Sans Black" w:hAnsi="Nunito Sans Black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br/>
                      </w:r>
                      <w:r w:rsidRPr="00F617AB">
                        <w:rPr>
                          <w:rFonts w:ascii="Nunito Sans Black" w:hAnsi="Nunito Sans Black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practice-based learning:</w:t>
                      </w:r>
                    </w:p>
                    <w:p w14:paraId="14D15C63" w14:textId="1C7CA74A" w:rsidR="00C31FA9" w:rsidRPr="00F617AB" w:rsidRDefault="00C31FA9" w:rsidP="00F617AB">
                      <w:pPr>
                        <w:jc w:val="center"/>
                        <w:rPr>
                          <w:rFonts w:ascii="Nunito Sans Black" w:hAnsi="Nunito Sans Black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617AB">
                        <w:rPr>
                          <w:rFonts w:ascii="Nunito Sans Black" w:hAnsi="Nunito Sans Black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working together to develop our future workforce</w:t>
                      </w:r>
                    </w:p>
                  </w:txbxContent>
                </v:textbox>
              </v:shape>
            </w:pict>
          </mc:Fallback>
        </mc:AlternateContent>
      </w:r>
      <w:r w:rsidR="00801F01" w:rsidRPr="00801F01">
        <w:rPr>
          <w:noProof/>
        </w:rPr>
        <w:drawing>
          <wp:anchor distT="0" distB="0" distL="114300" distR="114300" simplePos="0" relativeHeight="251659266" behindDoc="1" locked="0" layoutInCell="1" allowOverlap="1" wp14:anchorId="1FA2546D" wp14:editId="18316F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91250" cy="8280400"/>
            <wp:effectExtent l="0" t="0" r="0" b="6350"/>
            <wp:wrapTight wrapText="bothSides">
              <wp:wrapPolygon edited="0">
                <wp:start x="0" y="0"/>
                <wp:lineTo x="0" y="21567"/>
                <wp:lineTo x="21534" y="21567"/>
                <wp:lineTo x="21534" y="0"/>
                <wp:lineTo x="0" y="0"/>
              </wp:wrapPolygon>
            </wp:wrapTight>
            <wp:docPr id="20" name="Picture 3" descr="A group of people on a building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E2C96C7-6387-33F2-F1FB-97461CF64F6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A group of people on a building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E2C96C7-6387-33F2-F1FB-97461CF64F69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6" b="95232"/>
                    <a:stretch/>
                  </pic:blipFill>
                  <pic:spPr>
                    <a:xfrm>
                      <a:off x="0" y="0"/>
                      <a:ext cx="619125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6448">
        <w:br w:type="page"/>
      </w:r>
    </w:p>
    <w:p w14:paraId="6E9BAE96" w14:textId="24BC0A7C" w:rsidR="00F90DA4" w:rsidRPr="00997585" w:rsidRDefault="018CC104" w:rsidP="5FDBFF46">
      <w:pPr>
        <w:pStyle w:val="Title"/>
        <w:rPr>
          <w:color w:val="000000" w:themeColor="text1"/>
        </w:rPr>
      </w:pPr>
      <w:bookmarkStart w:id="0" w:name="_Toc109739349"/>
      <w:r w:rsidRPr="00997585">
        <w:rPr>
          <w:color w:val="000000" w:themeColor="text1"/>
        </w:rPr>
        <w:lastRenderedPageBreak/>
        <w:t>P</w:t>
      </w:r>
      <w:r w:rsidR="40337AA3" w:rsidRPr="00997585">
        <w:rPr>
          <w:color w:val="000000" w:themeColor="text1"/>
        </w:rPr>
        <w:t>rinciples</w:t>
      </w:r>
      <w:r w:rsidR="00BC74CE" w:rsidRPr="00997585">
        <w:rPr>
          <w:color w:val="000000" w:themeColor="text1"/>
        </w:rPr>
        <w:t xml:space="preserve"> of practice-based learning</w:t>
      </w:r>
      <w:r w:rsidR="00F90DA4" w:rsidRPr="00997585">
        <w:rPr>
          <w:color w:val="000000" w:themeColor="text1"/>
        </w:rPr>
        <w:t xml:space="preserve">: </w:t>
      </w:r>
      <w:r w:rsidR="00F90DA4" w:rsidRPr="00997585">
        <w:rPr>
          <w:i/>
          <w:iCs/>
          <w:color w:val="000000" w:themeColor="text1"/>
        </w:rPr>
        <w:t>working together to develop our future workforce</w:t>
      </w:r>
      <w:r w:rsidR="00F90DA4" w:rsidRPr="00997585">
        <w:rPr>
          <w:color w:val="000000" w:themeColor="text1"/>
        </w:rPr>
        <w:t xml:space="preserve"> </w:t>
      </w:r>
      <w:bookmarkEnd w:id="0"/>
    </w:p>
    <w:p w14:paraId="05326FED" w14:textId="2CAE5B73" w:rsidR="00F90DA4" w:rsidRPr="00997585" w:rsidRDefault="00F90DA4" w:rsidP="003307FD">
      <w:pPr>
        <w:pStyle w:val="Subtitle"/>
        <w:rPr>
          <w:color w:val="000000" w:themeColor="text1"/>
        </w:rPr>
      </w:pPr>
      <w:bookmarkStart w:id="1" w:name="_Toc115166242"/>
      <w:bookmarkStart w:id="2" w:name="_Toc115168294"/>
      <w:r w:rsidRPr="00997585">
        <w:rPr>
          <w:color w:val="000000" w:themeColor="text1"/>
        </w:rPr>
        <w:t>Overview</w:t>
      </w:r>
      <w:bookmarkEnd w:id="1"/>
      <w:bookmarkEnd w:id="2"/>
    </w:p>
    <w:p w14:paraId="60776143" w14:textId="77777777" w:rsidR="00F90DA4" w:rsidRPr="00997585" w:rsidRDefault="00F90DA4" w:rsidP="003307FD">
      <w:pPr>
        <w:rPr>
          <w:color w:val="000000" w:themeColor="text1"/>
        </w:rPr>
      </w:pPr>
    </w:p>
    <w:p w14:paraId="3E6F9C3C" w14:textId="162744EA" w:rsidR="6792681E" w:rsidRPr="00997585" w:rsidRDefault="00110737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Principle 1</w:t>
      </w:r>
      <w:r w:rsidRPr="00997585">
        <w:rPr>
          <w:color w:val="000000" w:themeColor="text1"/>
          <w:sz w:val="28"/>
          <w:szCs w:val="28"/>
        </w:rPr>
        <w:tab/>
        <w:t>P</w:t>
      </w:r>
      <w:r w:rsidR="00D80BFA" w:rsidRPr="00997585">
        <w:rPr>
          <w:color w:val="000000" w:themeColor="text1"/>
          <w:sz w:val="28"/>
          <w:szCs w:val="28"/>
        </w:rPr>
        <w:t xml:space="preserve">ractice-based learning opportunities </w:t>
      </w:r>
      <w:r w:rsidR="00151948" w:rsidRPr="00997585">
        <w:rPr>
          <w:color w:val="000000" w:themeColor="text1"/>
          <w:sz w:val="28"/>
          <w:szCs w:val="28"/>
        </w:rPr>
        <w:t xml:space="preserve">are co-produced </w:t>
      </w:r>
    </w:p>
    <w:p w14:paraId="6FA88A6E" w14:textId="77777777" w:rsidR="00742577" w:rsidRPr="00997585" w:rsidRDefault="00742577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2FD397CC" w14:textId="11D094E7" w:rsidR="00742577" w:rsidRPr="00997585" w:rsidRDefault="00C33295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</w:t>
      </w:r>
      <w:r w:rsidR="00110737" w:rsidRPr="00997585">
        <w:rPr>
          <w:color w:val="000000" w:themeColor="text1"/>
          <w:sz w:val="28"/>
          <w:szCs w:val="28"/>
        </w:rPr>
        <w:t>rinciple 2</w:t>
      </w:r>
      <w:r w:rsidR="00110737" w:rsidRPr="00997585">
        <w:rPr>
          <w:color w:val="000000" w:themeColor="text1"/>
          <w:sz w:val="28"/>
          <w:szCs w:val="28"/>
        </w:rPr>
        <w:tab/>
        <w:t>P</w:t>
      </w:r>
      <w:r w:rsidR="00D80BFA" w:rsidRPr="00997585">
        <w:rPr>
          <w:color w:val="000000" w:themeColor="text1"/>
          <w:sz w:val="28"/>
          <w:szCs w:val="28"/>
        </w:rPr>
        <w:t>ractice-based learning</w:t>
      </w:r>
      <w:r w:rsidR="00A875B2" w:rsidRPr="00997585">
        <w:rPr>
          <w:color w:val="000000" w:themeColor="text1"/>
          <w:sz w:val="28"/>
          <w:szCs w:val="28"/>
        </w:rPr>
        <w:t xml:space="preserve"> </w:t>
      </w:r>
      <w:r w:rsidRPr="00997585">
        <w:rPr>
          <w:color w:val="000000" w:themeColor="text1"/>
          <w:sz w:val="28"/>
          <w:szCs w:val="28"/>
        </w:rPr>
        <w:t>take</w:t>
      </w:r>
      <w:r w:rsidR="00D80BFA" w:rsidRPr="00997585">
        <w:rPr>
          <w:color w:val="000000" w:themeColor="text1"/>
          <w:sz w:val="28"/>
          <w:szCs w:val="28"/>
        </w:rPr>
        <w:t>s</w:t>
      </w:r>
      <w:r w:rsidRPr="00997585">
        <w:rPr>
          <w:color w:val="000000" w:themeColor="text1"/>
          <w:sz w:val="28"/>
          <w:szCs w:val="28"/>
        </w:rPr>
        <w:t xml:space="preserve"> place across all areas, pillars and levels of practice</w:t>
      </w:r>
    </w:p>
    <w:p w14:paraId="54BB54E2" w14:textId="77777777" w:rsidR="00742577" w:rsidRPr="00997585" w:rsidRDefault="00742577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3A45B194" w14:textId="7D85443F" w:rsidR="00742577" w:rsidRPr="00997585" w:rsidRDefault="00581CF2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</w:t>
      </w:r>
      <w:r w:rsidR="00110737" w:rsidRPr="00997585">
        <w:rPr>
          <w:color w:val="000000" w:themeColor="text1"/>
          <w:sz w:val="28"/>
          <w:szCs w:val="28"/>
        </w:rPr>
        <w:t>rinciple 3</w:t>
      </w:r>
      <w:r w:rsidR="00110737" w:rsidRPr="00997585">
        <w:rPr>
          <w:color w:val="000000" w:themeColor="text1"/>
          <w:sz w:val="28"/>
          <w:szCs w:val="28"/>
        </w:rPr>
        <w:tab/>
        <w:t>P</w:t>
      </w:r>
      <w:r w:rsidR="66757DCA" w:rsidRPr="00997585">
        <w:rPr>
          <w:color w:val="000000" w:themeColor="text1"/>
          <w:sz w:val="28"/>
          <w:szCs w:val="28"/>
        </w:rPr>
        <w:t>ractice-based learning</w:t>
      </w:r>
      <w:r w:rsidRPr="00997585">
        <w:rPr>
          <w:color w:val="000000" w:themeColor="text1"/>
          <w:sz w:val="28"/>
          <w:szCs w:val="28"/>
        </w:rPr>
        <w:t xml:space="preserve"> environments must be inclusive and welcoming to all</w:t>
      </w:r>
    </w:p>
    <w:p w14:paraId="3CC1D869" w14:textId="16E9533C" w:rsidR="5FDBFF46" w:rsidRPr="00997585" w:rsidRDefault="5FDBFF46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1EBA531C" w14:textId="0BCC5188" w:rsidR="00742577" w:rsidRPr="00997585" w:rsidRDefault="00742577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</w:t>
      </w:r>
      <w:r w:rsidR="04B0CD4B" w:rsidRPr="00997585">
        <w:rPr>
          <w:color w:val="000000" w:themeColor="text1"/>
          <w:sz w:val="28"/>
          <w:szCs w:val="28"/>
        </w:rPr>
        <w:t>r</w:t>
      </w:r>
      <w:r w:rsidR="00110737" w:rsidRPr="00997585">
        <w:rPr>
          <w:color w:val="000000" w:themeColor="text1"/>
          <w:sz w:val="28"/>
          <w:szCs w:val="28"/>
        </w:rPr>
        <w:t>inciple 4</w:t>
      </w:r>
      <w:r w:rsidR="00110737" w:rsidRPr="00997585">
        <w:rPr>
          <w:color w:val="000000" w:themeColor="text1"/>
          <w:sz w:val="28"/>
          <w:szCs w:val="28"/>
        </w:rPr>
        <w:tab/>
        <w:t>Pr</w:t>
      </w:r>
      <w:r w:rsidR="04B0CD4B" w:rsidRPr="00997585">
        <w:rPr>
          <w:color w:val="000000" w:themeColor="text1"/>
          <w:sz w:val="28"/>
          <w:szCs w:val="28"/>
        </w:rPr>
        <w:t xml:space="preserve">actice-based learning uses </w:t>
      </w:r>
      <w:r w:rsidRPr="00997585">
        <w:rPr>
          <w:color w:val="000000" w:themeColor="text1"/>
          <w:sz w:val="28"/>
          <w:szCs w:val="28"/>
        </w:rPr>
        <w:t>flexible, appropriate and supportive models of supervision and delivery</w:t>
      </w:r>
    </w:p>
    <w:p w14:paraId="0FBC23C3" w14:textId="77777777" w:rsidR="00742577" w:rsidRPr="00997585" w:rsidRDefault="00742577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3FB4B6A6" w14:textId="67D0D442" w:rsidR="00742577" w:rsidRPr="00997585" w:rsidRDefault="5210EB09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</w:t>
      </w:r>
      <w:r w:rsidR="00110737" w:rsidRPr="00997585">
        <w:rPr>
          <w:color w:val="000000" w:themeColor="text1"/>
          <w:sz w:val="28"/>
          <w:szCs w:val="28"/>
        </w:rPr>
        <w:t>rinciple 5</w:t>
      </w:r>
      <w:r w:rsidR="00110737" w:rsidRPr="00997585">
        <w:rPr>
          <w:color w:val="000000" w:themeColor="text1"/>
          <w:sz w:val="28"/>
          <w:szCs w:val="28"/>
        </w:rPr>
        <w:tab/>
        <w:t>P</w:t>
      </w:r>
      <w:r w:rsidRPr="00997585">
        <w:rPr>
          <w:color w:val="000000" w:themeColor="text1"/>
          <w:sz w:val="28"/>
          <w:szCs w:val="28"/>
        </w:rPr>
        <w:t>ractice-based learning is</w:t>
      </w:r>
      <w:r w:rsidR="00742577" w:rsidRPr="00997585">
        <w:rPr>
          <w:color w:val="000000" w:themeColor="text1"/>
          <w:sz w:val="28"/>
          <w:szCs w:val="28"/>
        </w:rPr>
        <w:t xml:space="preserve"> designed with a whole team approach</w:t>
      </w:r>
    </w:p>
    <w:p w14:paraId="48A14C43" w14:textId="77777777" w:rsidR="00742577" w:rsidRPr="00997585" w:rsidRDefault="00742577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6EF7887E" w14:textId="49430239" w:rsidR="00742577" w:rsidRPr="00997585" w:rsidRDefault="00110737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Principle 6</w:t>
      </w:r>
      <w:r w:rsidRPr="00997585">
        <w:rPr>
          <w:color w:val="000000" w:themeColor="text1"/>
          <w:sz w:val="28"/>
          <w:szCs w:val="28"/>
        </w:rPr>
        <w:tab/>
        <w:t>T</w:t>
      </w:r>
      <w:r w:rsidR="01A0E069" w:rsidRPr="00997585">
        <w:rPr>
          <w:color w:val="000000" w:themeColor="text1"/>
          <w:sz w:val="28"/>
          <w:szCs w:val="28"/>
        </w:rPr>
        <w:t>he practice</w:t>
      </w:r>
      <w:r w:rsidR="00742577" w:rsidRPr="00997585">
        <w:rPr>
          <w:color w:val="000000" w:themeColor="text1"/>
          <w:sz w:val="28"/>
          <w:szCs w:val="28"/>
        </w:rPr>
        <w:t xml:space="preserve"> education team </w:t>
      </w:r>
      <w:r w:rsidR="00945B58" w:rsidRPr="00997585">
        <w:rPr>
          <w:color w:val="000000" w:themeColor="text1"/>
          <w:sz w:val="28"/>
          <w:szCs w:val="28"/>
        </w:rPr>
        <w:t>are</w:t>
      </w:r>
      <w:r w:rsidR="00742577" w:rsidRPr="00997585">
        <w:rPr>
          <w:color w:val="000000" w:themeColor="text1"/>
          <w:sz w:val="28"/>
          <w:szCs w:val="28"/>
        </w:rPr>
        <w:t xml:space="preserve"> valued, respected and recognised within their roles</w:t>
      </w:r>
    </w:p>
    <w:p w14:paraId="293C4808" w14:textId="77777777" w:rsidR="00742577" w:rsidRPr="00997585" w:rsidRDefault="00742577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3760932D" w14:textId="5D7FB8B8" w:rsidR="6792681E" w:rsidRDefault="00110737" w:rsidP="00110737">
      <w:pPr>
        <w:ind w:left="1560" w:hanging="1560"/>
        <w:rPr>
          <w:color w:val="000000" w:themeColor="text1"/>
          <w:sz w:val="28"/>
          <w:szCs w:val="28"/>
        </w:rPr>
      </w:pPr>
      <w:r w:rsidRPr="00997585">
        <w:rPr>
          <w:color w:val="000000" w:themeColor="text1"/>
          <w:sz w:val="28"/>
          <w:szCs w:val="28"/>
        </w:rPr>
        <w:t>Principle 7</w:t>
      </w:r>
      <w:r w:rsidRPr="00997585">
        <w:rPr>
          <w:color w:val="000000" w:themeColor="text1"/>
          <w:sz w:val="28"/>
          <w:szCs w:val="28"/>
        </w:rPr>
        <w:tab/>
        <w:t>Pr</w:t>
      </w:r>
      <w:r w:rsidR="1D0AFBAC" w:rsidRPr="00997585">
        <w:rPr>
          <w:color w:val="000000" w:themeColor="text1"/>
          <w:sz w:val="28"/>
          <w:szCs w:val="28"/>
        </w:rPr>
        <w:t xml:space="preserve">actice-based learning is </w:t>
      </w:r>
      <w:r w:rsidR="6792681E" w:rsidRPr="00997585">
        <w:rPr>
          <w:color w:val="000000" w:themeColor="text1"/>
          <w:sz w:val="28"/>
          <w:szCs w:val="28"/>
        </w:rPr>
        <w:t xml:space="preserve">evaluated; capturing data to drive improvement and demonstrate impact </w:t>
      </w:r>
    </w:p>
    <w:p w14:paraId="07DE4F1A" w14:textId="768D4D44" w:rsidR="00264608" w:rsidRDefault="00264608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25DA2C15" w14:textId="3DD9D734" w:rsidR="00264608" w:rsidRDefault="00264608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6921BADB" w14:textId="77777777" w:rsidR="00264608" w:rsidRPr="00997585" w:rsidRDefault="00264608" w:rsidP="00110737">
      <w:pPr>
        <w:ind w:left="1560" w:hanging="1560"/>
        <w:rPr>
          <w:color w:val="000000" w:themeColor="text1"/>
          <w:sz w:val="28"/>
          <w:szCs w:val="28"/>
        </w:rPr>
      </w:pPr>
    </w:p>
    <w:p w14:paraId="7BCA13EA" w14:textId="0D538736" w:rsidR="00742577" w:rsidRDefault="00742577" w:rsidP="00110737">
      <w:pPr>
        <w:rPr>
          <w:color w:val="000000" w:themeColor="text1"/>
        </w:rPr>
      </w:pPr>
    </w:p>
    <w:p w14:paraId="3C9BC0E0" w14:textId="4A974EE1" w:rsidR="00F31431" w:rsidRPr="00264608" w:rsidRDefault="00F31431" w:rsidP="00F31431">
      <w:pPr>
        <w:rPr>
          <w:rFonts w:eastAsia="Times New Roman" w:cs="Calibri"/>
          <w:sz w:val="24"/>
          <w:szCs w:val="24"/>
        </w:rPr>
      </w:pPr>
      <w:r w:rsidRPr="00264608">
        <w:rPr>
          <w:color w:val="000000" w:themeColor="text1"/>
          <w:sz w:val="24"/>
          <w:szCs w:val="24"/>
        </w:rPr>
        <w:t xml:space="preserve">Capture your reflections and actions using this form, or via this link: </w:t>
      </w:r>
      <w:hyperlink r:id="rId13" w:history="1">
        <w:r w:rsidRPr="00264608">
          <w:rPr>
            <w:rStyle w:val="Hyperlink"/>
            <w:rFonts w:eastAsia="Times New Roman"/>
            <w:color w:val="000000" w:themeColor="text1"/>
            <w:sz w:val="24"/>
            <w:szCs w:val="24"/>
          </w:rPr>
          <w:t>https://socofphysio.qualtrics.com/jfe/form/SV_eg64BvyPXxvNFcy?Q_CHL=qr</w:t>
        </w:r>
      </w:hyperlink>
      <w:r w:rsidR="00FC4E41" w:rsidRPr="00264608">
        <w:rPr>
          <w:rFonts w:eastAsia="Times New Roman"/>
          <w:sz w:val="24"/>
          <w:szCs w:val="24"/>
        </w:rPr>
        <w:t xml:space="preserve"> </w:t>
      </w:r>
    </w:p>
    <w:p w14:paraId="5876D1D2" w14:textId="1FA7B9AC" w:rsidR="003727A1" w:rsidRPr="00264608" w:rsidRDefault="00F31431" w:rsidP="00110737">
      <w:pPr>
        <w:rPr>
          <w:color w:val="000000" w:themeColor="text1"/>
          <w:sz w:val="24"/>
          <w:szCs w:val="24"/>
        </w:rPr>
      </w:pPr>
      <w:r w:rsidRPr="00264608">
        <w:rPr>
          <w:color w:val="000000" w:themeColor="text1"/>
          <w:sz w:val="24"/>
          <w:szCs w:val="24"/>
        </w:rPr>
        <w:t xml:space="preserve"> </w:t>
      </w:r>
    </w:p>
    <w:p w14:paraId="2D6CC9F4" w14:textId="29B9F1D8" w:rsidR="003727A1" w:rsidRPr="00997585" w:rsidRDefault="00264608" w:rsidP="00110737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8" behindDoc="0" locked="0" layoutInCell="1" allowOverlap="1" wp14:anchorId="69CE4D15" wp14:editId="53B44A42">
            <wp:simplePos x="0" y="0"/>
            <wp:positionH relativeFrom="column">
              <wp:posOffset>5248983</wp:posOffset>
            </wp:positionH>
            <wp:positionV relativeFrom="page">
              <wp:posOffset>6857867</wp:posOffset>
            </wp:positionV>
            <wp:extent cx="1084521" cy="1084521"/>
            <wp:effectExtent l="0" t="0" r="1905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10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C4274" w14:textId="5661ED88" w:rsidR="005614B6" w:rsidRPr="00997585" w:rsidRDefault="00E914D4" w:rsidP="00641EC9">
      <w:pPr>
        <w:rPr>
          <w:rFonts w:asciiTheme="majorHAnsi" w:hAnsiTheme="majorHAnsi" w:cstheme="majorBidi"/>
          <w:color w:val="000000" w:themeColor="text1"/>
        </w:rPr>
      </w:pPr>
      <w:r w:rsidRPr="00997585">
        <w:rPr>
          <w:color w:val="000000" w:themeColor="text1"/>
        </w:rPr>
        <w:br w:type="page"/>
      </w:r>
    </w:p>
    <w:p w14:paraId="2D4DB502" w14:textId="1F83372C" w:rsidR="00682481" w:rsidRPr="00997585" w:rsidRDefault="00682481" w:rsidP="00E85485">
      <w:pPr>
        <w:pStyle w:val="Heading1"/>
        <w:rPr>
          <w:color w:val="000000" w:themeColor="text1"/>
        </w:rPr>
      </w:pPr>
      <w:bookmarkStart w:id="3" w:name="_Toc115166253"/>
      <w:bookmarkStart w:id="4" w:name="_Toc115168297"/>
      <w:bookmarkStart w:id="5" w:name="_Toc115166252"/>
      <w:r w:rsidRPr="003727A1">
        <w:rPr>
          <w:b w:val="0"/>
          <w:bCs w:val="0"/>
          <w:color w:val="000000" w:themeColor="text1"/>
        </w:rPr>
        <w:t>Principle 1</w:t>
      </w:r>
      <w:bookmarkEnd w:id="3"/>
      <w:bookmarkEnd w:id="4"/>
      <w:r w:rsidR="00641EC9" w:rsidRPr="00997585">
        <w:rPr>
          <w:color w:val="000000" w:themeColor="text1"/>
        </w:rPr>
        <w:t xml:space="preserve"> Practice-based learning opportunities are co-produced</w:t>
      </w:r>
    </w:p>
    <w:bookmarkEnd w:id="5"/>
    <w:p w14:paraId="4C1D4BA4" w14:textId="77777777" w:rsidR="00746C7B" w:rsidRDefault="00746C7B" w:rsidP="00415980">
      <w:pPr>
        <w:rPr>
          <w:color w:val="000000" w:themeColor="text1"/>
        </w:rPr>
      </w:pPr>
    </w:p>
    <w:p w14:paraId="42B7F03D" w14:textId="440B952D" w:rsidR="00415980" w:rsidRPr="00997585" w:rsidRDefault="00415980" w:rsidP="00415980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6B5011" w:rsidRPr="00997585" w14:paraId="6C90DAC6" w14:textId="77777777" w:rsidTr="006B5011">
        <w:tc>
          <w:tcPr>
            <w:tcW w:w="9740" w:type="dxa"/>
          </w:tcPr>
          <w:p w14:paraId="5B044BCA" w14:textId="50F3CC4B" w:rsidR="00AE5A4C" w:rsidRPr="00997585" w:rsidRDefault="006B5011">
            <w:pPr>
              <w:pStyle w:val="ListParagraph"/>
              <w:numPr>
                <w:ilvl w:val="0"/>
                <w:numId w:val="15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are you currently doing </w:t>
            </w:r>
            <w:r w:rsidR="00191F81" w:rsidRPr="00997585">
              <w:rPr>
                <w:b/>
                <w:color w:val="000000" w:themeColor="text1"/>
              </w:rPr>
              <w:t>to</w:t>
            </w:r>
            <w:r w:rsidRPr="00997585">
              <w:rPr>
                <w:b/>
                <w:color w:val="000000" w:themeColor="text1"/>
              </w:rPr>
              <w:t xml:space="preserve"> demonstrate this principle?</w:t>
            </w:r>
          </w:p>
          <w:p w14:paraId="39FE51B2" w14:textId="4EDC7BE5" w:rsidR="006B5011" w:rsidRPr="00997585" w:rsidRDefault="00191F81" w:rsidP="00AE5A4C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6B5011" w:rsidRPr="00997585" w14:paraId="22E47A3E" w14:textId="77777777" w:rsidTr="002F736B">
        <w:trPr>
          <w:trHeight w:val="3119"/>
        </w:trPr>
        <w:tc>
          <w:tcPr>
            <w:tcW w:w="9740" w:type="dxa"/>
          </w:tcPr>
          <w:p w14:paraId="0C25D837" w14:textId="6E39D03B" w:rsidR="006B5011" w:rsidRPr="00997585" w:rsidRDefault="006B5011" w:rsidP="00415980">
            <w:pPr>
              <w:rPr>
                <w:color w:val="000000" w:themeColor="text1"/>
              </w:rPr>
            </w:pPr>
          </w:p>
        </w:tc>
      </w:tr>
      <w:tr w:rsidR="006B5011" w:rsidRPr="00997585" w14:paraId="51EE623F" w14:textId="77777777" w:rsidTr="006B5011">
        <w:tc>
          <w:tcPr>
            <w:tcW w:w="9740" w:type="dxa"/>
          </w:tcPr>
          <w:p w14:paraId="24DC7F6A" w14:textId="21D4125E" w:rsidR="00963A55" w:rsidRPr="00997585" w:rsidRDefault="006B5011">
            <w:pPr>
              <w:pStyle w:val="ListParagraph"/>
              <w:numPr>
                <w:ilvl w:val="0"/>
                <w:numId w:val="15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32326235" w14:textId="71A8D87A" w:rsidR="006B5011" w:rsidRPr="00997585" w:rsidRDefault="006B5011" w:rsidP="00963A55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Who can </w:t>
            </w:r>
            <w:r w:rsidR="000E4AC1" w:rsidRPr="00997585">
              <w:rPr>
                <w:i/>
                <w:iCs/>
                <w:color w:val="000000" w:themeColor="text1"/>
              </w:rPr>
              <w:t xml:space="preserve">you work with to </w:t>
            </w:r>
            <w:r w:rsidRPr="00997585">
              <w:rPr>
                <w:i/>
                <w:iCs/>
                <w:color w:val="000000" w:themeColor="text1"/>
              </w:rPr>
              <w:t xml:space="preserve">support this? </w:t>
            </w:r>
            <w:r w:rsidR="000E4AC1" w:rsidRPr="00997585">
              <w:rPr>
                <w:i/>
                <w:iCs/>
                <w:color w:val="000000" w:themeColor="text1"/>
              </w:rPr>
              <w:t>Consider</w:t>
            </w:r>
            <w:r w:rsidRPr="00997585">
              <w:rPr>
                <w:i/>
                <w:iCs/>
                <w:color w:val="000000" w:themeColor="text1"/>
              </w:rPr>
              <w:t xml:space="preserve"> the three legs of the stool: learners; </w:t>
            </w:r>
            <w:r w:rsidR="00191F81" w:rsidRPr="00997585">
              <w:rPr>
                <w:i/>
                <w:iCs/>
                <w:color w:val="000000" w:themeColor="text1"/>
              </w:rPr>
              <w:t>practice</w:t>
            </w:r>
            <w:r w:rsidRPr="00997585">
              <w:rPr>
                <w:i/>
                <w:iCs/>
                <w:color w:val="000000" w:themeColor="text1"/>
              </w:rPr>
              <w:t>; universities</w:t>
            </w:r>
            <w:r w:rsidR="000E4AC1" w:rsidRPr="00997585">
              <w:rPr>
                <w:i/>
                <w:iCs/>
                <w:color w:val="000000" w:themeColor="text1"/>
              </w:rPr>
              <w:t>.</w:t>
            </w:r>
          </w:p>
        </w:tc>
      </w:tr>
      <w:tr w:rsidR="006B5011" w:rsidRPr="00997585" w14:paraId="3118ECE0" w14:textId="77777777" w:rsidTr="002F736B">
        <w:trPr>
          <w:trHeight w:val="3119"/>
        </w:trPr>
        <w:tc>
          <w:tcPr>
            <w:tcW w:w="9740" w:type="dxa"/>
          </w:tcPr>
          <w:p w14:paraId="413BE04E" w14:textId="3968F391" w:rsidR="006B5011" w:rsidRPr="00997585" w:rsidRDefault="006B5011" w:rsidP="00415980">
            <w:pPr>
              <w:rPr>
                <w:color w:val="000000" w:themeColor="text1"/>
              </w:rPr>
            </w:pPr>
          </w:p>
        </w:tc>
      </w:tr>
      <w:tr w:rsidR="006B5011" w:rsidRPr="00997585" w14:paraId="61C18745" w14:textId="77777777" w:rsidTr="006B5011">
        <w:tc>
          <w:tcPr>
            <w:tcW w:w="9740" w:type="dxa"/>
          </w:tcPr>
          <w:p w14:paraId="7173D71B" w14:textId="22D4B160" w:rsidR="006B5011" w:rsidRPr="00997585" w:rsidRDefault="00B83326">
            <w:pPr>
              <w:pStyle w:val="ListParagraph"/>
              <w:numPr>
                <w:ilvl w:val="0"/>
                <w:numId w:val="15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</w:t>
            </w:r>
            <w:r w:rsidR="006B5011" w:rsidRPr="00997585">
              <w:rPr>
                <w:b/>
                <w:color w:val="000000" w:themeColor="text1"/>
              </w:rPr>
              <w:t>ow</w:t>
            </w:r>
            <w:r w:rsidRPr="00997585">
              <w:rPr>
                <w:b/>
                <w:color w:val="000000" w:themeColor="text1"/>
              </w:rPr>
              <w:t xml:space="preserve"> will </w:t>
            </w:r>
            <w:r w:rsidR="006B5011" w:rsidRPr="00997585">
              <w:rPr>
                <w:b/>
                <w:color w:val="000000" w:themeColor="text1"/>
              </w:rPr>
              <w:t>you measure impact?</w:t>
            </w:r>
          </w:p>
          <w:p w14:paraId="24440D5E" w14:textId="0578C090" w:rsidR="00B83326" w:rsidRPr="00997585" w:rsidRDefault="00A92EB6" w:rsidP="00B83326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</w:t>
            </w:r>
            <w:r w:rsidR="002673B3" w:rsidRPr="00997585">
              <w:rPr>
                <w:i/>
                <w:iCs/>
                <w:color w:val="000000" w:themeColor="text1"/>
              </w:rPr>
              <w:t>, how will each measure impact and develop together?</w:t>
            </w:r>
          </w:p>
        </w:tc>
      </w:tr>
      <w:tr w:rsidR="006B5011" w:rsidRPr="00997585" w14:paraId="3EA1E1B8" w14:textId="77777777" w:rsidTr="002F736B">
        <w:trPr>
          <w:trHeight w:val="3119"/>
        </w:trPr>
        <w:tc>
          <w:tcPr>
            <w:tcW w:w="9740" w:type="dxa"/>
          </w:tcPr>
          <w:p w14:paraId="72A85565" w14:textId="5C971284" w:rsidR="006B5011" w:rsidRPr="00997585" w:rsidRDefault="006B5011" w:rsidP="00415980">
            <w:pPr>
              <w:rPr>
                <w:color w:val="000000" w:themeColor="text1"/>
              </w:rPr>
            </w:pPr>
          </w:p>
          <w:p w14:paraId="586F3DC7" w14:textId="0B66BAD7" w:rsidR="002F736B" w:rsidRPr="00997585" w:rsidRDefault="008E1719" w:rsidP="004159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10" behindDoc="0" locked="0" layoutInCell="1" allowOverlap="1" wp14:anchorId="026AE6B5" wp14:editId="4EA38290">
                  <wp:simplePos x="0" y="0"/>
                  <wp:positionH relativeFrom="column">
                    <wp:posOffset>4909313</wp:posOffset>
                  </wp:positionH>
                  <wp:positionV relativeFrom="page">
                    <wp:posOffset>1139013</wp:posOffset>
                  </wp:positionV>
                  <wp:extent cx="1413069" cy="18000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0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FCF257" w14:textId="14D4AD22" w:rsidR="007A164D" w:rsidRPr="00997585" w:rsidRDefault="007A164D" w:rsidP="007A164D">
      <w:pPr>
        <w:rPr>
          <w:color w:val="000000" w:themeColor="text1"/>
          <w:sz w:val="28"/>
          <w:szCs w:val="28"/>
        </w:rPr>
      </w:pPr>
      <w:bookmarkStart w:id="6" w:name="_Toc115166255"/>
      <w:bookmarkStart w:id="7" w:name="_Toc115168299"/>
      <w:bookmarkStart w:id="8" w:name="_Toc115166254"/>
    </w:p>
    <w:p w14:paraId="2077B284" w14:textId="4C568136" w:rsidR="008D7DF7" w:rsidRPr="00997585" w:rsidRDefault="008D7DF7">
      <w:pPr>
        <w:rPr>
          <w:b/>
          <w:bCs/>
          <w:color w:val="000000" w:themeColor="text1"/>
          <w:sz w:val="28"/>
          <w:szCs w:val="28"/>
        </w:rPr>
      </w:pPr>
      <w:r w:rsidRPr="00997585">
        <w:rPr>
          <w:color w:val="000000" w:themeColor="text1"/>
        </w:rPr>
        <w:br w:type="page"/>
      </w:r>
    </w:p>
    <w:p w14:paraId="30EEB30E" w14:textId="27658D06" w:rsidR="6792681E" w:rsidRPr="00997585" w:rsidRDefault="00E85485" w:rsidP="00746C7B">
      <w:pPr>
        <w:pStyle w:val="Heading1"/>
        <w:rPr>
          <w:color w:val="000000" w:themeColor="text1"/>
        </w:rPr>
      </w:pPr>
      <w:r w:rsidRPr="003727A1">
        <w:rPr>
          <w:b w:val="0"/>
          <w:bCs w:val="0"/>
          <w:color w:val="000000" w:themeColor="text1"/>
        </w:rPr>
        <w:t>Principle 2</w:t>
      </w:r>
      <w:bookmarkEnd w:id="6"/>
      <w:bookmarkEnd w:id="7"/>
      <w:r w:rsidR="008017D1" w:rsidRPr="00997585">
        <w:rPr>
          <w:color w:val="000000" w:themeColor="text1"/>
        </w:rPr>
        <w:t xml:space="preserve"> </w:t>
      </w:r>
      <w:bookmarkStart w:id="9" w:name="_Toc115168300"/>
      <w:r w:rsidR="3B2A7673" w:rsidRPr="00997585">
        <w:rPr>
          <w:color w:val="000000" w:themeColor="text1"/>
        </w:rPr>
        <w:t>P</w:t>
      </w:r>
      <w:r w:rsidR="509A8A13" w:rsidRPr="00997585">
        <w:rPr>
          <w:color w:val="000000" w:themeColor="text1"/>
        </w:rPr>
        <w:t>ractice-based learning</w:t>
      </w:r>
      <w:r w:rsidR="3B2A7673" w:rsidRPr="00997585">
        <w:rPr>
          <w:color w:val="000000" w:themeColor="text1"/>
        </w:rPr>
        <w:t xml:space="preserve"> take</w:t>
      </w:r>
      <w:r w:rsidR="2724911F" w:rsidRPr="00997585">
        <w:rPr>
          <w:color w:val="000000" w:themeColor="text1"/>
        </w:rPr>
        <w:t>s</w:t>
      </w:r>
      <w:r w:rsidR="3B2A7673" w:rsidRPr="00997585">
        <w:rPr>
          <w:color w:val="000000" w:themeColor="text1"/>
        </w:rPr>
        <w:t xml:space="preserve"> place across all areas, pillars and levels of practice</w:t>
      </w:r>
      <w:bookmarkEnd w:id="8"/>
      <w:bookmarkEnd w:id="9"/>
    </w:p>
    <w:p w14:paraId="310C208C" w14:textId="7DDFED54" w:rsidR="002F736B" w:rsidRPr="00997585" w:rsidRDefault="00313E41" w:rsidP="002F736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4" behindDoc="0" locked="0" layoutInCell="1" allowOverlap="1" wp14:anchorId="7532368C" wp14:editId="113ACB7E">
            <wp:simplePos x="0" y="0"/>
            <wp:positionH relativeFrom="column">
              <wp:posOffset>4237074</wp:posOffset>
            </wp:positionH>
            <wp:positionV relativeFrom="page">
              <wp:posOffset>8133907</wp:posOffset>
            </wp:positionV>
            <wp:extent cx="2275840" cy="1799590"/>
            <wp:effectExtent l="0" t="0" r="0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3727A1" w:rsidRPr="00997585" w14:paraId="530ED9B9" w14:textId="77777777" w:rsidTr="00803D8B">
        <w:tc>
          <w:tcPr>
            <w:tcW w:w="9740" w:type="dxa"/>
          </w:tcPr>
          <w:p w14:paraId="5B4548B0" w14:textId="77777777" w:rsidR="003727A1" w:rsidRPr="00997585" w:rsidRDefault="003727A1" w:rsidP="008E1719">
            <w:pPr>
              <w:pStyle w:val="ListParagraph"/>
              <w:numPr>
                <w:ilvl w:val="0"/>
                <w:numId w:val="26"/>
              </w:numPr>
              <w:ind w:left="59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What are you currently doing to demonstrate this principle?</w:t>
            </w:r>
          </w:p>
          <w:p w14:paraId="0C0265FA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3727A1" w:rsidRPr="00997585" w14:paraId="125327D8" w14:textId="77777777" w:rsidTr="00803D8B">
        <w:trPr>
          <w:trHeight w:val="3119"/>
        </w:trPr>
        <w:tc>
          <w:tcPr>
            <w:tcW w:w="9740" w:type="dxa"/>
          </w:tcPr>
          <w:p w14:paraId="7BC366FE" w14:textId="5F6D85A6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146D4D55" w14:textId="77777777" w:rsidTr="00803D8B">
        <w:tc>
          <w:tcPr>
            <w:tcW w:w="9740" w:type="dxa"/>
          </w:tcPr>
          <w:p w14:paraId="1B2C4FD4" w14:textId="77777777" w:rsidR="003727A1" w:rsidRPr="00997585" w:rsidRDefault="003727A1" w:rsidP="003727A1">
            <w:pPr>
              <w:pStyle w:val="ListParagraph"/>
              <w:numPr>
                <w:ilvl w:val="0"/>
                <w:numId w:val="26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0DFF4100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Who can you work with to support this? Consider the three legs of the stool: learners; practice; universities.</w:t>
            </w:r>
          </w:p>
        </w:tc>
      </w:tr>
      <w:tr w:rsidR="003727A1" w:rsidRPr="00997585" w14:paraId="698B6F41" w14:textId="77777777" w:rsidTr="00803D8B">
        <w:trPr>
          <w:trHeight w:val="3119"/>
        </w:trPr>
        <w:tc>
          <w:tcPr>
            <w:tcW w:w="9740" w:type="dxa"/>
          </w:tcPr>
          <w:p w14:paraId="403C6F6D" w14:textId="7A4FBD02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59CE13E1" w14:textId="77777777" w:rsidTr="00803D8B">
        <w:tc>
          <w:tcPr>
            <w:tcW w:w="9740" w:type="dxa"/>
          </w:tcPr>
          <w:p w14:paraId="2537F578" w14:textId="500D4E09" w:rsidR="003727A1" w:rsidRPr="00997585" w:rsidRDefault="003727A1" w:rsidP="003727A1">
            <w:pPr>
              <w:pStyle w:val="ListParagraph"/>
              <w:numPr>
                <w:ilvl w:val="0"/>
                <w:numId w:val="26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How will you measure impact?</w:t>
            </w:r>
          </w:p>
          <w:p w14:paraId="6ED0C2CD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universities, how will each measure impact and develop together?</w:t>
            </w:r>
          </w:p>
        </w:tc>
      </w:tr>
      <w:tr w:rsidR="003727A1" w:rsidRPr="00997585" w14:paraId="43DD9DA4" w14:textId="77777777" w:rsidTr="00803D8B">
        <w:trPr>
          <w:trHeight w:val="3119"/>
        </w:trPr>
        <w:tc>
          <w:tcPr>
            <w:tcW w:w="9740" w:type="dxa"/>
          </w:tcPr>
          <w:p w14:paraId="51DD7DAC" w14:textId="54128B1D" w:rsidR="003727A1" w:rsidRPr="00997585" w:rsidRDefault="003727A1" w:rsidP="00803D8B">
            <w:pPr>
              <w:rPr>
                <w:color w:val="000000" w:themeColor="text1"/>
              </w:rPr>
            </w:pPr>
          </w:p>
          <w:p w14:paraId="392B0EA5" w14:textId="664A8CF5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</w:tbl>
    <w:p w14:paraId="691F6DAC" w14:textId="21520F60" w:rsidR="00411E24" w:rsidRPr="00997585" w:rsidRDefault="00411E24">
      <w:pPr>
        <w:rPr>
          <w:rFonts w:asciiTheme="majorHAnsi" w:hAnsiTheme="majorHAnsi" w:cstheme="majorBidi"/>
          <w:color w:val="000000" w:themeColor="text1"/>
        </w:rPr>
      </w:pPr>
      <w:r w:rsidRPr="00997585">
        <w:rPr>
          <w:rFonts w:asciiTheme="majorHAnsi" w:hAnsiTheme="majorHAnsi" w:cstheme="majorBidi"/>
          <w:color w:val="000000" w:themeColor="text1"/>
        </w:rPr>
        <w:br w:type="page"/>
      </w:r>
    </w:p>
    <w:p w14:paraId="5995203D" w14:textId="3AEA77B9" w:rsidR="00BF5965" w:rsidRPr="003727A1" w:rsidRDefault="00E85485" w:rsidP="003727A1">
      <w:pPr>
        <w:pStyle w:val="Heading1"/>
        <w:rPr>
          <w:color w:val="000000" w:themeColor="text1"/>
        </w:rPr>
      </w:pPr>
      <w:bookmarkStart w:id="10" w:name="_Toc115166257"/>
      <w:bookmarkStart w:id="11" w:name="_Toc115168303"/>
      <w:bookmarkStart w:id="12" w:name="_Toc109739366"/>
      <w:bookmarkStart w:id="13" w:name="_Toc115166256"/>
      <w:bookmarkStart w:id="14" w:name="_Toc109739365"/>
      <w:r w:rsidRPr="003727A1">
        <w:rPr>
          <w:b w:val="0"/>
          <w:bCs w:val="0"/>
          <w:color w:val="000000" w:themeColor="text1"/>
        </w:rPr>
        <w:t>Principle 3</w:t>
      </w:r>
      <w:bookmarkEnd w:id="10"/>
      <w:bookmarkEnd w:id="11"/>
      <w:r w:rsidR="003727A1">
        <w:rPr>
          <w:color w:val="000000" w:themeColor="text1"/>
        </w:rPr>
        <w:t xml:space="preserve"> </w:t>
      </w:r>
      <w:bookmarkStart w:id="15" w:name="_Toc115168304"/>
      <w:r w:rsidR="00BF5965" w:rsidRPr="003727A1">
        <w:rPr>
          <w:color w:val="000000" w:themeColor="text1"/>
        </w:rPr>
        <w:t>P</w:t>
      </w:r>
      <w:r w:rsidR="0C215B27" w:rsidRPr="003727A1">
        <w:rPr>
          <w:color w:val="000000" w:themeColor="text1"/>
        </w:rPr>
        <w:t>ractice-based learning</w:t>
      </w:r>
      <w:r w:rsidR="00BF5965" w:rsidRPr="003727A1">
        <w:rPr>
          <w:color w:val="000000" w:themeColor="text1"/>
        </w:rPr>
        <w:t xml:space="preserve"> environments must be inclusive and welcoming to all</w:t>
      </w:r>
      <w:bookmarkEnd w:id="12"/>
      <w:bookmarkEnd w:id="13"/>
      <w:bookmarkEnd w:id="15"/>
    </w:p>
    <w:bookmarkEnd w:id="14"/>
    <w:p w14:paraId="7BC325E3" w14:textId="5BEB2A49" w:rsidR="008E5109" w:rsidRPr="00997585" w:rsidRDefault="008E5109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3727A1" w:rsidRPr="00997585" w14:paraId="3FB25F26" w14:textId="77777777" w:rsidTr="00803D8B">
        <w:tc>
          <w:tcPr>
            <w:tcW w:w="9740" w:type="dxa"/>
          </w:tcPr>
          <w:p w14:paraId="6CBF65D8" w14:textId="77777777" w:rsidR="003727A1" w:rsidRPr="00997585" w:rsidRDefault="003727A1" w:rsidP="008E1719">
            <w:pPr>
              <w:pStyle w:val="ListParagraph"/>
              <w:numPr>
                <w:ilvl w:val="0"/>
                <w:numId w:val="27"/>
              </w:numPr>
              <w:ind w:left="59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What are you currently doing to demonstrate this principle?</w:t>
            </w:r>
          </w:p>
          <w:p w14:paraId="05B30423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3727A1" w:rsidRPr="00997585" w14:paraId="440D14A0" w14:textId="77777777" w:rsidTr="00803D8B">
        <w:trPr>
          <w:trHeight w:val="3119"/>
        </w:trPr>
        <w:tc>
          <w:tcPr>
            <w:tcW w:w="9740" w:type="dxa"/>
          </w:tcPr>
          <w:p w14:paraId="38F903A1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2951FB2A" w14:textId="77777777" w:rsidTr="00803D8B">
        <w:tc>
          <w:tcPr>
            <w:tcW w:w="9740" w:type="dxa"/>
          </w:tcPr>
          <w:p w14:paraId="44DD0F7F" w14:textId="77777777" w:rsidR="003727A1" w:rsidRPr="00997585" w:rsidRDefault="003727A1" w:rsidP="003727A1">
            <w:pPr>
              <w:pStyle w:val="ListParagraph"/>
              <w:numPr>
                <w:ilvl w:val="0"/>
                <w:numId w:val="27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6FA85F03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Who can you work with to support this? Consider the three legs of the stool: learners; practice; universities.</w:t>
            </w:r>
          </w:p>
        </w:tc>
      </w:tr>
      <w:tr w:rsidR="003727A1" w:rsidRPr="00997585" w14:paraId="02DA2FA8" w14:textId="77777777" w:rsidTr="00803D8B">
        <w:trPr>
          <w:trHeight w:val="3119"/>
        </w:trPr>
        <w:tc>
          <w:tcPr>
            <w:tcW w:w="9740" w:type="dxa"/>
          </w:tcPr>
          <w:p w14:paraId="491D4483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230D205A" w14:textId="77777777" w:rsidTr="00803D8B">
        <w:tc>
          <w:tcPr>
            <w:tcW w:w="9740" w:type="dxa"/>
          </w:tcPr>
          <w:p w14:paraId="07630040" w14:textId="77777777" w:rsidR="003727A1" w:rsidRPr="00997585" w:rsidRDefault="003727A1" w:rsidP="003727A1">
            <w:pPr>
              <w:pStyle w:val="ListParagraph"/>
              <w:numPr>
                <w:ilvl w:val="0"/>
                <w:numId w:val="27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How will you measure impact?</w:t>
            </w:r>
          </w:p>
          <w:p w14:paraId="7C0D3DE9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universities, how will each measure impact and develop together?</w:t>
            </w:r>
          </w:p>
        </w:tc>
      </w:tr>
      <w:tr w:rsidR="003727A1" w:rsidRPr="00997585" w14:paraId="4E5C5ABF" w14:textId="77777777" w:rsidTr="00803D8B">
        <w:trPr>
          <w:trHeight w:val="3119"/>
        </w:trPr>
        <w:tc>
          <w:tcPr>
            <w:tcW w:w="9740" w:type="dxa"/>
          </w:tcPr>
          <w:p w14:paraId="499EEC0B" w14:textId="19328D86" w:rsidR="003727A1" w:rsidRPr="00997585" w:rsidRDefault="003727A1" w:rsidP="00803D8B">
            <w:pPr>
              <w:rPr>
                <w:color w:val="000000" w:themeColor="text1"/>
              </w:rPr>
            </w:pPr>
          </w:p>
          <w:p w14:paraId="70D2498B" w14:textId="67C20E01" w:rsidR="003727A1" w:rsidRPr="00997585" w:rsidRDefault="00313E41" w:rsidP="00803D8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7458" behindDoc="0" locked="0" layoutInCell="1" allowOverlap="1" wp14:anchorId="3EBCE0CF" wp14:editId="6837DF4A">
                  <wp:simplePos x="0" y="0"/>
                  <wp:positionH relativeFrom="column">
                    <wp:posOffset>4729068</wp:posOffset>
                  </wp:positionH>
                  <wp:positionV relativeFrom="page">
                    <wp:posOffset>872120</wp:posOffset>
                  </wp:positionV>
                  <wp:extent cx="1532956" cy="18000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9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DE44E07" w14:textId="74264DC7" w:rsidR="008E5109" w:rsidRPr="00997585" w:rsidRDefault="008E5109">
      <w:pPr>
        <w:rPr>
          <w:color w:val="000000" w:themeColor="text1"/>
        </w:rPr>
      </w:pPr>
    </w:p>
    <w:p w14:paraId="20F79905" w14:textId="581A331D" w:rsidR="008E5109" w:rsidRPr="00997585" w:rsidRDefault="008E5109">
      <w:pPr>
        <w:rPr>
          <w:color w:val="000000" w:themeColor="text1"/>
        </w:rPr>
      </w:pPr>
      <w:bookmarkStart w:id="16" w:name="_Toc115166258"/>
      <w:r w:rsidRPr="00997585">
        <w:rPr>
          <w:color w:val="000000" w:themeColor="text1"/>
        </w:rPr>
        <w:br w:type="page"/>
      </w:r>
    </w:p>
    <w:p w14:paraId="06C55F54" w14:textId="2F50D33E" w:rsidR="00A55310" w:rsidRPr="00997585" w:rsidRDefault="007C1BB0" w:rsidP="003727A1">
      <w:pPr>
        <w:pStyle w:val="Heading1"/>
        <w:rPr>
          <w:rFonts w:asciiTheme="majorHAnsi" w:hAnsiTheme="majorHAnsi" w:cstheme="majorBidi"/>
          <w:color w:val="000000" w:themeColor="text1"/>
        </w:rPr>
      </w:pPr>
      <w:bookmarkStart w:id="17" w:name="_Toc115166260"/>
      <w:bookmarkStart w:id="18" w:name="_Toc115168307"/>
      <w:bookmarkStart w:id="19" w:name="_Toc109739382"/>
      <w:bookmarkStart w:id="20" w:name="_Toc115166259"/>
      <w:bookmarkEnd w:id="16"/>
      <w:r w:rsidRPr="003727A1">
        <w:rPr>
          <w:b w:val="0"/>
          <w:bCs w:val="0"/>
          <w:color w:val="000000" w:themeColor="text1"/>
        </w:rPr>
        <w:t>Principle 4</w:t>
      </w:r>
      <w:bookmarkEnd w:id="17"/>
      <w:bookmarkEnd w:id="18"/>
      <w:r w:rsidR="003727A1">
        <w:rPr>
          <w:color w:val="000000" w:themeColor="text1"/>
        </w:rPr>
        <w:t xml:space="preserve"> </w:t>
      </w:r>
      <w:bookmarkStart w:id="21" w:name="_Toc115168308"/>
      <w:r w:rsidR="5E442620" w:rsidRPr="00997585">
        <w:rPr>
          <w:color w:val="000000" w:themeColor="text1"/>
        </w:rPr>
        <w:t xml:space="preserve">Practice-based learning uses </w:t>
      </w:r>
      <w:r w:rsidR="00A55310" w:rsidRPr="00997585">
        <w:rPr>
          <w:color w:val="000000" w:themeColor="text1"/>
        </w:rPr>
        <w:t>flexible, appropriate and supportive models of supervision and delivery</w:t>
      </w:r>
      <w:bookmarkEnd w:id="19"/>
      <w:bookmarkEnd w:id="20"/>
      <w:bookmarkEnd w:id="21"/>
    </w:p>
    <w:p w14:paraId="359D29BF" w14:textId="07E4B9AC" w:rsidR="00904F69" w:rsidRPr="00997585" w:rsidDel="00904F69" w:rsidRDefault="00904F69" w:rsidP="008E6FF0">
      <w:pPr>
        <w:rPr>
          <w:rFonts w:asciiTheme="majorHAnsi" w:hAnsiTheme="majorHAnsi" w:cstheme="majorHAns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3727A1" w:rsidRPr="00997585" w14:paraId="72F603FF" w14:textId="77777777" w:rsidTr="00803D8B">
        <w:tc>
          <w:tcPr>
            <w:tcW w:w="9740" w:type="dxa"/>
          </w:tcPr>
          <w:p w14:paraId="500CFB55" w14:textId="77777777" w:rsidR="003727A1" w:rsidRPr="00997585" w:rsidRDefault="003727A1" w:rsidP="008E1719">
            <w:pPr>
              <w:pStyle w:val="ListParagraph"/>
              <w:numPr>
                <w:ilvl w:val="0"/>
                <w:numId w:val="28"/>
              </w:numPr>
              <w:ind w:left="592" w:hanging="592"/>
              <w:rPr>
                <w:b/>
                <w:color w:val="000000" w:themeColor="text1"/>
              </w:rPr>
            </w:pPr>
            <w:bookmarkStart w:id="22" w:name="_Toc115168309"/>
            <w:r w:rsidRPr="00997585">
              <w:rPr>
                <w:b/>
                <w:color w:val="000000" w:themeColor="text1"/>
              </w:rPr>
              <w:t>What are you currently doing to demonstrate this principle?</w:t>
            </w:r>
          </w:p>
          <w:p w14:paraId="1D12BD54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3727A1" w:rsidRPr="00997585" w14:paraId="3747C18F" w14:textId="77777777" w:rsidTr="00803D8B">
        <w:trPr>
          <w:trHeight w:val="3119"/>
        </w:trPr>
        <w:tc>
          <w:tcPr>
            <w:tcW w:w="9740" w:type="dxa"/>
          </w:tcPr>
          <w:p w14:paraId="63044E96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461E161E" w14:textId="77777777" w:rsidTr="00803D8B">
        <w:tc>
          <w:tcPr>
            <w:tcW w:w="9740" w:type="dxa"/>
          </w:tcPr>
          <w:p w14:paraId="56D96875" w14:textId="77777777" w:rsidR="003727A1" w:rsidRPr="00997585" w:rsidRDefault="003727A1" w:rsidP="003727A1">
            <w:pPr>
              <w:pStyle w:val="ListParagraph"/>
              <w:numPr>
                <w:ilvl w:val="0"/>
                <w:numId w:val="28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6D8944B7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Who can you work with to support this? Consider the three legs of the stool: learners; practice; universities.</w:t>
            </w:r>
          </w:p>
        </w:tc>
      </w:tr>
      <w:tr w:rsidR="003727A1" w:rsidRPr="00997585" w14:paraId="326BD66F" w14:textId="77777777" w:rsidTr="00803D8B">
        <w:trPr>
          <w:trHeight w:val="3119"/>
        </w:trPr>
        <w:tc>
          <w:tcPr>
            <w:tcW w:w="9740" w:type="dxa"/>
          </w:tcPr>
          <w:p w14:paraId="0B435DA2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3A218FF2" w14:textId="77777777" w:rsidTr="00803D8B">
        <w:tc>
          <w:tcPr>
            <w:tcW w:w="9740" w:type="dxa"/>
          </w:tcPr>
          <w:p w14:paraId="6E0E3E35" w14:textId="77777777" w:rsidR="003727A1" w:rsidRPr="00997585" w:rsidRDefault="003727A1" w:rsidP="003727A1">
            <w:pPr>
              <w:pStyle w:val="ListParagraph"/>
              <w:numPr>
                <w:ilvl w:val="0"/>
                <w:numId w:val="28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How will you measure impact?</w:t>
            </w:r>
          </w:p>
          <w:p w14:paraId="337567F2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universities, how will each measure impact and develop together?</w:t>
            </w:r>
          </w:p>
        </w:tc>
      </w:tr>
      <w:tr w:rsidR="003727A1" w:rsidRPr="00997585" w14:paraId="2B5CC2D6" w14:textId="77777777" w:rsidTr="00803D8B">
        <w:trPr>
          <w:trHeight w:val="3119"/>
        </w:trPr>
        <w:tc>
          <w:tcPr>
            <w:tcW w:w="9740" w:type="dxa"/>
          </w:tcPr>
          <w:p w14:paraId="349C195F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  <w:p w14:paraId="63861EE9" w14:textId="6CB3B52D" w:rsidR="003727A1" w:rsidRPr="00997585" w:rsidRDefault="00D55ADD" w:rsidP="00803D8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8482" behindDoc="0" locked="0" layoutInCell="1" allowOverlap="1" wp14:anchorId="04EBBF98" wp14:editId="7BFFEECC">
                  <wp:simplePos x="0" y="0"/>
                  <wp:positionH relativeFrom="column">
                    <wp:posOffset>4419969</wp:posOffset>
                  </wp:positionH>
                  <wp:positionV relativeFrom="page">
                    <wp:posOffset>786706</wp:posOffset>
                  </wp:positionV>
                  <wp:extent cx="1949450" cy="179959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C89D7F" w14:textId="2659F13E" w:rsidR="00271C43" w:rsidRPr="00997585" w:rsidRDefault="00271C43" w:rsidP="00271C43">
      <w:pPr>
        <w:pStyle w:val="Heading1"/>
        <w:rPr>
          <w:color w:val="000000" w:themeColor="text1"/>
        </w:rPr>
      </w:pPr>
      <w:r w:rsidRPr="00997585">
        <w:rPr>
          <w:color w:val="000000" w:themeColor="text1"/>
        </w:rPr>
        <w:br w:type="page"/>
      </w:r>
    </w:p>
    <w:p w14:paraId="5D86F3BD" w14:textId="4A1F0525" w:rsidR="00A55310" w:rsidRPr="00997585" w:rsidRDefault="007C1BB0" w:rsidP="003727A1">
      <w:pPr>
        <w:pStyle w:val="Heading1"/>
        <w:rPr>
          <w:color w:val="000000" w:themeColor="text1"/>
        </w:rPr>
      </w:pPr>
      <w:bookmarkStart w:id="23" w:name="_Toc115166262"/>
      <w:bookmarkStart w:id="24" w:name="_Toc115168311"/>
      <w:bookmarkStart w:id="25" w:name="_Toc109739390"/>
      <w:bookmarkStart w:id="26" w:name="_Toc115166261"/>
      <w:bookmarkEnd w:id="22"/>
      <w:r w:rsidRPr="003727A1">
        <w:rPr>
          <w:b w:val="0"/>
          <w:bCs w:val="0"/>
          <w:color w:val="000000" w:themeColor="text1"/>
        </w:rPr>
        <w:t>Principle 5</w:t>
      </w:r>
      <w:bookmarkEnd w:id="23"/>
      <w:bookmarkEnd w:id="24"/>
      <w:r w:rsidR="003727A1">
        <w:rPr>
          <w:color w:val="000000" w:themeColor="text1"/>
        </w:rPr>
        <w:t xml:space="preserve"> </w:t>
      </w:r>
      <w:bookmarkStart w:id="27" w:name="_Toc115168312"/>
      <w:r w:rsidR="00904F69" w:rsidRPr="00997585">
        <w:rPr>
          <w:color w:val="000000" w:themeColor="text1"/>
        </w:rPr>
        <w:t>Practice-based learning is</w:t>
      </w:r>
      <w:r w:rsidR="00A55310" w:rsidRPr="00997585">
        <w:rPr>
          <w:color w:val="000000" w:themeColor="text1"/>
        </w:rPr>
        <w:t xml:space="preserve"> designed with a whole team approach</w:t>
      </w:r>
      <w:bookmarkEnd w:id="25"/>
      <w:bookmarkEnd w:id="26"/>
      <w:bookmarkEnd w:id="27"/>
    </w:p>
    <w:p w14:paraId="1D417659" w14:textId="63A47BE7" w:rsidR="00A55310" w:rsidRPr="00997585" w:rsidRDefault="00A55310" w:rsidP="00A55310">
      <w:pPr>
        <w:ind w:left="1560" w:hanging="156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3727A1" w:rsidRPr="00997585" w14:paraId="50A20114" w14:textId="77777777" w:rsidTr="00803D8B">
        <w:tc>
          <w:tcPr>
            <w:tcW w:w="9740" w:type="dxa"/>
          </w:tcPr>
          <w:p w14:paraId="6991ABC6" w14:textId="77777777" w:rsidR="003727A1" w:rsidRPr="00997585" w:rsidRDefault="003727A1" w:rsidP="009628F9">
            <w:pPr>
              <w:pStyle w:val="ListParagraph"/>
              <w:numPr>
                <w:ilvl w:val="0"/>
                <w:numId w:val="29"/>
              </w:numPr>
              <w:ind w:left="592" w:hanging="59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What are you currently doing to demonstrate this principle?</w:t>
            </w:r>
          </w:p>
          <w:p w14:paraId="1477BD33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3727A1" w:rsidRPr="00997585" w14:paraId="72CA7D8C" w14:textId="77777777" w:rsidTr="00803D8B">
        <w:trPr>
          <w:trHeight w:val="3119"/>
        </w:trPr>
        <w:tc>
          <w:tcPr>
            <w:tcW w:w="9740" w:type="dxa"/>
          </w:tcPr>
          <w:p w14:paraId="721034E7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10B7957E" w14:textId="77777777" w:rsidTr="00803D8B">
        <w:tc>
          <w:tcPr>
            <w:tcW w:w="9740" w:type="dxa"/>
          </w:tcPr>
          <w:p w14:paraId="5D3F58F9" w14:textId="77777777" w:rsidR="003727A1" w:rsidRPr="00997585" w:rsidRDefault="003727A1" w:rsidP="003727A1">
            <w:pPr>
              <w:pStyle w:val="ListParagraph"/>
              <w:numPr>
                <w:ilvl w:val="0"/>
                <w:numId w:val="29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62451EB3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Who can you work with to support this? Consider the three legs of the stool: learners; practice; universities.</w:t>
            </w:r>
          </w:p>
        </w:tc>
      </w:tr>
      <w:tr w:rsidR="003727A1" w:rsidRPr="00997585" w14:paraId="7AA73D59" w14:textId="77777777" w:rsidTr="00803D8B">
        <w:trPr>
          <w:trHeight w:val="3119"/>
        </w:trPr>
        <w:tc>
          <w:tcPr>
            <w:tcW w:w="9740" w:type="dxa"/>
          </w:tcPr>
          <w:p w14:paraId="6DEEBBCB" w14:textId="0F61D13C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3E0BFA33" w14:textId="77777777" w:rsidTr="00803D8B">
        <w:tc>
          <w:tcPr>
            <w:tcW w:w="9740" w:type="dxa"/>
          </w:tcPr>
          <w:p w14:paraId="7CE98108" w14:textId="77777777" w:rsidR="003727A1" w:rsidRPr="00997585" w:rsidRDefault="003727A1" w:rsidP="003727A1">
            <w:pPr>
              <w:pStyle w:val="ListParagraph"/>
              <w:numPr>
                <w:ilvl w:val="0"/>
                <w:numId w:val="29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How will you measure impact?</w:t>
            </w:r>
          </w:p>
          <w:p w14:paraId="2507F9EF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universities, how will each measure impact and develop together?</w:t>
            </w:r>
          </w:p>
        </w:tc>
      </w:tr>
      <w:tr w:rsidR="003727A1" w:rsidRPr="00997585" w14:paraId="2538049D" w14:textId="77777777" w:rsidTr="00803D8B">
        <w:trPr>
          <w:trHeight w:val="3119"/>
        </w:trPr>
        <w:tc>
          <w:tcPr>
            <w:tcW w:w="9740" w:type="dxa"/>
          </w:tcPr>
          <w:p w14:paraId="6C8A4F17" w14:textId="30F682A4" w:rsidR="003727A1" w:rsidRPr="00997585" w:rsidRDefault="003727A1" w:rsidP="00803D8B">
            <w:pPr>
              <w:rPr>
                <w:color w:val="000000" w:themeColor="text1"/>
              </w:rPr>
            </w:pPr>
          </w:p>
          <w:p w14:paraId="11091A06" w14:textId="36A4AF35" w:rsidR="003727A1" w:rsidRPr="00997585" w:rsidRDefault="00D55ADD" w:rsidP="00803D8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9506" behindDoc="0" locked="0" layoutInCell="1" allowOverlap="1" wp14:anchorId="5E5A21C7" wp14:editId="63D9BAB8">
                  <wp:simplePos x="0" y="0"/>
                  <wp:positionH relativeFrom="column">
                    <wp:posOffset>5270234</wp:posOffset>
                  </wp:positionH>
                  <wp:positionV relativeFrom="page">
                    <wp:posOffset>924560</wp:posOffset>
                  </wp:positionV>
                  <wp:extent cx="1142365" cy="1799590"/>
                  <wp:effectExtent l="0" t="0" r="635" b="0"/>
                  <wp:wrapNone/>
                  <wp:docPr id="27" name="Picture 27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vector graphic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FDB3EF" w14:textId="4D8E96F4" w:rsidR="561EA076" w:rsidRPr="003727A1" w:rsidRDefault="561EA076" w:rsidP="561EA076">
      <w:pPr>
        <w:rPr>
          <w:rFonts w:asciiTheme="majorHAnsi" w:eastAsia="Calibri" w:hAnsiTheme="majorHAnsi" w:cstheme="majorBidi"/>
          <w:b/>
          <w:bCs/>
          <w:color w:val="000000" w:themeColor="text1"/>
        </w:rPr>
      </w:pPr>
    </w:p>
    <w:p w14:paraId="1EEB4BA6" w14:textId="392160CF" w:rsidR="00411E24" w:rsidRPr="00997585" w:rsidRDefault="00A55310" w:rsidP="00BE78D6">
      <w:pPr>
        <w:pStyle w:val="Heading1"/>
        <w:rPr>
          <w:color w:val="000000" w:themeColor="text1"/>
        </w:rPr>
      </w:pPr>
      <w:r w:rsidRPr="00997585">
        <w:rPr>
          <w:rFonts w:asciiTheme="majorHAnsi" w:hAnsiTheme="majorHAnsi" w:cstheme="majorBidi"/>
          <w:color w:val="000000" w:themeColor="text1"/>
        </w:rPr>
        <w:br w:type="page"/>
      </w:r>
    </w:p>
    <w:p w14:paraId="32E68BC4" w14:textId="179CC83D" w:rsidR="00A55310" w:rsidRPr="00997585" w:rsidRDefault="007C1BB0" w:rsidP="003727A1">
      <w:pPr>
        <w:pStyle w:val="Heading1"/>
        <w:rPr>
          <w:color w:val="000000" w:themeColor="text1"/>
        </w:rPr>
      </w:pPr>
      <w:bookmarkStart w:id="28" w:name="_Toc115166264"/>
      <w:bookmarkStart w:id="29" w:name="_Toc115168315"/>
      <w:bookmarkStart w:id="30" w:name="_Toc109739398"/>
      <w:bookmarkStart w:id="31" w:name="_Toc115166263"/>
      <w:r w:rsidRPr="003727A1">
        <w:rPr>
          <w:b w:val="0"/>
          <w:bCs w:val="0"/>
          <w:color w:val="000000" w:themeColor="text1"/>
        </w:rPr>
        <w:t>Principle 6</w:t>
      </w:r>
      <w:bookmarkEnd w:id="28"/>
      <w:bookmarkEnd w:id="29"/>
      <w:r w:rsidR="003727A1">
        <w:rPr>
          <w:color w:val="000000" w:themeColor="text1"/>
        </w:rPr>
        <w:t xml:space="preserve"> </w:t>
      </w:r>
      <w:bookmarkStart w:id="32" w:name="_Toc115168316"/>
      <w:r w:rsidR="00A55310" w:rsidRPr="00997585">
        <w:rPr>
          <w:color w:val="000000" w:themeColor="text1"/>
        </w:rPr>
        <w:t>Th</w:t>
      </w:r>
      <w:r w:rsidR="3D9698B9" w:rsidRPr="00997585">
        <w:rPr>
          <w:color w:val="000000" w:themeColor="text1"/>
        </w:rPr>
        <w:t xml:space="preserve">e practice education team are </w:t>
      </w:r>
      <w:r w:rsidR="00A55310" w:rsidRPr="00997585">
        <w:rPr>
          <w:color w:val="000000" w:themeColor="text1"/>
        </w:rPr>
        <w:t>valued, respected and recognised within their roles</w:t>
      </w:r>
      <w:bookmarkEnd w:id="30"/>
      <w:bookmarkEnd w:id="31"/>
      <w:bookmarkEnd w:id="32"/>
    </w:p>
    <w:p w14:paraId="5E6315E1" w14:textId="18FDFD60" w:rsidR="00A55310" w:rsidRPr="00997585" w:rsidRDefault="00A55310" w:rsidP="00A55310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3727A1" w:rsidRPr="00997585" w14:paraId="2A603D23" w14:textId="77777777" w:rsidTr="00803D8B">
        <w:tc>
          <w:tcPr>
            <w:tcW w:w="9740" w:type="dxa"/>
          </w:tcPr>
          <w:p w14:paraId="1526E26B" w14:textId="77777777" w:rsidR="003727A1" w:rsidRPr="00997585" w:rsidRDefault="003727A1" w:rsidP="008E1719">
            <w:pPr>
              <w:pStyle w:val="ListParagraph"/>
              <w:numPr>
                <w:ilvl w:val="0"/>
                <w:numId w:val="30"/>
              </w:numPr>
              <w:ind w:left="59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What are you currently doing to demonstrate this principle?</w:t>
            </w:r>
          </w:p>
          <w:p w14:paraId="0FC8EE07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3727A1" w:rsidRPr="00997585" w14:paraId="761CF369" w14:textId="77777777" w:rsidTr="00803D8B">
        <w:trPr>
          <w:trHeight w:val="3119"/>
        </w:trPr>
        <w:tc>
          <w:tcPr>
            <w:tcW w:w="9740" w:type="dxa"/>
          </w:tcPr>
          <w:p w14:paraId="49164334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1A75579E" w14:textId="77777777" w:rsidTr="00803D8B">
        <w:tc>
          <w:tcPr>
            <w:tcW w:w="9740" w:type="dxa"/>
          </w:tcPr>
          <w:p w14:paraId="4FB2F4F6" w14:textId="77777777" w:rsidR="003727A1" w:rsidRPr="00997585" w:rsidRDefault="003727A1" w:rsidP="003727A1">
            <w:pPr>
              <w:pStyle w:val="ListParagraph"/>
              <w:numPr>
                <w:ilvl w:val="0"/>
                <w:numId w:val="30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1F6C57E9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Who can you work with to support this? Consider the three legs of the stool: learners; practice; universities.</w:t>
            </w:r>
          </w:p>
        </w:tc>
      </w:tr>
      <w:tr w:rsidR="003727A1" w:rsidRPr="00997585" w14:paraId="321DA2B7" w14:textId="77777777" w:rsidTr="00803D8B">
        <w:trPr>
          <w:trHeight w:val="3119"/>
        </w:trPr>
        <w:tc>
          <w:tcPr>
            <w:tcW w:w="9740" w:type="dxa"/>
          </w:tcPr>
          <w:p w14:paraId="22AF174D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3E7AF9A0" w14:textId="77777777" w:rsidTr="00803D8B">
        <w:tc>
          <w:tcPr>
            <w:tcW w:w="9740" w:type="dxa"/>
          </w:tcPr>
          <w:p w14:paraId="35F813BC" w14:textId="77777777" w:rsidR="003727A1" w:rsidRPr="00997585" w:rsidRDefault="003727A1" w:rsidP="003727A1">
            <w:pPr>
              <w:pStyle w:val="ListParagraph"/>
              <w:numPr>
                <w:ilvl w:val="0"/>
                <w:numId w:val="30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How will you measure impact?</w:t>
            </w:r>
          </w:p>
          <w:p w14:paraId="0919D131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universities, how will each measure impact and develop together?</w:t>
            </w:r>
          </w:p>
        </w:tc>
      </w:tr>
      <w:tr w:rsidR="003727A1" w:rsidRPr="00997585" w14:paraId="526E30A3" w14:textId="77777777" w:rsidTr="00803D8B">
        <w:trPr>
          <w:trHeight w:val="3119"/>
        </w:trPr>
        <w:tc>
          <w:tcPr>
            <w:tcW w:w="9740" w:type="dxa"/>
          </w:tcPr>
          <w:p w14:paraId="0EC74B24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  <w:p w14:paraId="0E9A59A8" w14:textId="5BE65416" w:rsidR="003727A1" w:rsidRPr="00997585" w:rsidRDefault="00D55ADD" w:rsidP="00803D8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70530" behindDoc="0" locked="0" layoutInCell="1" allowOverlap="1" wp14:anchorId="2E34AC9B" wp14:editId="6E0A1E02">
                  <wp:simplePos x="0" y="0"/>
                  <wp:positionH relativeFrom="column">
                    <wp:posOffset>4930332</wp:posOffset>
                  </wp:positionH>
                  <wp:positionV relativeFrom="page">
                    <wp:posOffset>722910</wp:posOffset>
                  </wp:positionV>
                  <wp:extent cx="1583055" cy="179959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EFCE554" w14:textId="165B061C" w:rsidR="003727A1" w:rsidRDefault="003727A1">
      <w:pPr>
        <w:rPr>
          <w:b/>
          <w:bCs/>
          <w:color w:val="000000" w:themeColor="text1"/>
          <w:sz w:val="28"/>
          <w:szCs w:val="28"/>
        </w:rPr>
      </w:pPr>
    </w:p>
    <w:p w14:paraId="3D061F90" w14:textId="77777777" w:rsidR="003727A1" w:rsidRDefault="003727A1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br w:type="page"/>
      </w:r>
    </w:p>
    <w:p w14:paraId="23538862" w14:textId="00832C05" w:rsidR="6792681E" w:rsidRPr="00997585" w:rsidRDefault="007C1BB0" w:rsidP="003727A1">
      <w:pPr>
        <w:pStyle w:val="Heading1"/>
        <w:rPr>
          <w:color w:val="000000" w:themeColor="text1"/>
        </w:rPr>
      </w:pPr>
      <w:bookmarkStart w:id="33" w:name="_Toc115166266"/>
      <w:bookmarkStart w:id="34" w:name="_Toc115168319"/>
      <w:bookmarkStart w:id="35" w:name="_Toc115166265"/>
      <w:r w:rsidRPr="003727A1">
        <w:rPr>
          <w:b w:val="0"/>
          <w:bCs w:val="0"/>
          <w:color w:val="000000" w:themeColor="text1"/>
        </w:rPr>
        <w:t>Principle 7</w:t>
      </w:r>
      <w:bookmarkEnd w:id="33"/>
      <w:bookmarkEnd w:id="34"/>
      <w:r w:rsidR="003727A1">
        <w:rPr>
          <w:color w:val="000000" w:themeColor="text1"/>
        </w:rPr>
        <w:t xml:space="preserve"> </w:t>
      </w:r>
      <w:bookmarkStart w:id="36" w:name="_Toc115168320"/>
      <w:r w:rsidR="6792681E" w:rsidRPr="00997585">
        <w:rPr>
          <w:color w:val="000000" w:themeColor="text1"/>
        </w:rPr>
        <w:t>P</w:t>
      </w:r>
      <w:r w:rsidR="00131381" w:rsidRPr="00997585">
        <w:rPr>
          <w:color w:val="000000" w:themeColor="text1"/>
        </w:rPr>
        <w:t xml:space="preserve">ractice-based </w:t>
      </w:r>
      <w:r w:rsidR="5BB848EE" w:rsidRPr="00997585">
        <w:rPr>
          <w:color w:val="000000" w:themeColor="text1"/>
        </w:rPr>
        <w:t>learning</w:t>
      </w:r>
      <w:r w:rsidR="6792681E" w:rsidRPr="00997585">
        <w:rPr>
          <w:color w:val="000000" w:themeColor="text1"/>
        </w:rPr>
        <w:t xml:space="preserve"> </w:t>
      </w:r>
      <w:r w:rsidR="0915A7AA" w:rsidRPr="00997585">
        <w:rPr>
          <w:color w:val="000000" w:themeColor="text1"/>
        </w:rPr>
        <w:t>is</w:t>
      </w:r>
      <w:r w:rsidR="6792681E" w:rsidRPr="00997585" w:rsidDel="6792681E">
        <w:rPr>
          <w:color w:val="000000" w:themeColor="text1"/>
        </w:rPr>
        <w:t xml:space="preserve"> </w:t>
      </w:r>
      <w:r w:rsidR="6792681E" w:rsidRPr="00997585">
        <w:rPr>
          <w:color w:val="000000" w:themeColor="text1"/>
        </w:rPr>
        <w:t>evaluated; capturing data</w:t>
      </w:r>
      <w:r w:rsidR="53A9FE0D" w:rsidRPr="00997585">
        <w:rPr>
          <w:color w:val="000000" w:themeColor="text1"/>
        </w:rPr>
        <w:t xml:space="preserve"> to drive improvement and demonstrate impact</w:t>
      </w:r>
      <w:bookmarkEnd w:id="35"/>
      <w:bookmarkEnd w:id="36"/>
    </w:p>
    <w:p w14:paraId="1A6D4ABF" w14:textId="77777777" w:rsidR="00A55310" w:rsidRPr="00997585" w:rsidRDefault="00A55310" w:rsidP="00A55310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0"/>
      </w:tblGrid>
      <w:tr w:rsidR="003727A1" w:rsidRPr="00997585" w14:paraId="65E687C8" w14:textId="77777777" w:rsidTr="00803D8B">
        <w:tc>
          <w:tcPr>
            <w:tcW w:w="9740" w:type="dxa"/>
          </w:tcPr>
          <w:p w14:paraId="433C6ACC" w14:textId="77777777" w:rsidR="003727A1" w:rsidRPr="00997585" w:rsidRDefault="003727A1" w:rsidP="008E1719">
            <w:pPr>
              <w:pStyle w:val="ListParagraph"/>
              <w:numPr>
                <w:ilvl w:val="0"/>
                <w:numId w:val="31"/>
              </w:numPr>
              <w:ind w:left="59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What are you currently doing to demonstrate this principle?</w:t>
            </w:r>
          </w:p>
          <w:p w14:paraId="7FD9E9AD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 xml:space="preserve">Is it effective? How do you know? </w:t>
            </w:r>
          </w:p>
        </w:tc>
      </w:tr>
      <w:tr w:rsidR="003727A1" w:rsidRPr="00997585" w14:paraId="46BAE6CD" w14:textId="77777777" w:rsidTr="00803D8B">
        <w:trPr>
          <w:trHeight w:val="3119"/>
        </w:trPr>
        <w:tc>
          <w:tcPr>
            <w:tcW w:w="9740" w:type="dxa"/>
          </w:tcPr>
          <w:p w14:paraId="57F40043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67709798" w14:textId="77777777" w:rsidTr="00803D8B">
        <w:tc>
          <w:tcPr>
            <w:tcW w:w="9740" w:type="dxa"/>
          </w:tcPr>
          <w:p w14:paraId="0B3525DC" w14:textId="77777777" w:rsidR="003727A1" w:rsidRPr="00997585" w:rsidRDefault="003727A1" w:rsidP="003727A1">
            <w:pPr>
              <w:pStyle w:val="ListParagraph"/>
              <w:numPr>
                <w:ilvl w:val="0"/>
                <w:numId w:val="31"/>
              </w:numPr>
              <w:ind w:left="602" w:hanging="567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 xml:space="preserve">What else can you do? </w:t>
            </w:r>
          </w:p>
          <w:p w14:paraId="10FA252B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Who can you work with to support this? Consider the three legs of the stool: learners; practice; universities.</w:t>
            </w:r>
          </w:p>
        </w:tc>
      </w:tr>
      <w:tr w:rsidR="003727A1" w:rsidRPr="00997585" w14:paraId="43322151" w14:textId="77777777" w:rsidTr="00803D8B">
        <w:trPr>
          <w:trHeight w:val="3119"/>
        </w:trPr>
        <w:tc>
          <w:tcPr>
            <w:tcW w:w="9740" w:type="dxa"/>
          </w:tcPr>
          <w:p w14:paraId="65748C2A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</w:tc>
      </w:tr>
      <w:tr w:rsidR="003727A1" w:rsidRPr="00997585" w14:paraId="54CC805A" w14:textId="77777777" w:rsidTr="00803D8B">
        <w:tc>
          <w:tcPr>
            <w:tcW w:w="9740" w:type="dxa"/>
          </w:tcPr>
          <w:p w14:paraId="7534F624" w14:textId="77777777" w:rsidR="003727A1" w:rsidRPr="00997585" w:rsidRDefault="003727A1" w:rsidP="003727A1">
            <w:pPr>
              <w:pStyle w:val="ListParagraph"/>
              <w:numPr>
                <w:ilvl w:val="0"/>
                <w:numId w:val="31"/>
              </w:numPr>
              <w:ind w:left="602" w:hanging="602"/>
              <w:rPr>
                <w:b/>
                <w:color w:val="000000" w:themeColor="text1"/>
              </w:rPr>
            </w:pPr>
            <w:r w:rsidRPr="00997585">
              <w:rPr>
                <w:b/>
                <w:color w:val="000000" w:themeColor="text1"/>
              </w:rPr>
              <w:t>How will you measure impact?</w:t>
            </w:r>
          </w:p>
          <w:p w14:paraId="0BD3BB7E" w14:textId="77777777" w:rsidR="003727A1" w:rsidRPr="00997585" w:rsidRDefault="003727A1" w:rsidP="00803D8B">
            <w:pPr>
              <w:pStyle w:val="ListParagraph"/>
              <w:ind w:left="602"/>
              <w:rPr>
                <w:i/>
                <w:iCs/>
                <w:color w:val="000000" w:themeColor="text1"/>
              </w:rPr>
            </w:pPr>
            <w:r w:rsidRPr="00997585">
              <w:rPr>
                <w:i/>
                <w:iCs/>
                <w:color w:val="000000" w:themeColor="text1"/>
              </w:rPr>
              <w:t>Considering the three legs of the stool: learners; practice; universities, how will each measure impact and develop together?</w:t>
            </w:r>
          </w:p>
        </w:tc>
      </w:tr>
      <w:tr w:rsidR="003727A1" w:rsidRPr="00997585" w14:paraId="1ABD864F" w14:textId="77777777" w:rsidTr="00803D8B">
        <w:trPr>
          <w:trHeight w:val="3119"/>
        </w:trPr>
        <w:tc>
          <w:tcPr>
            <w:tcW w:w="9740" w:type="dxa"/>
          </w:tcPr>
          <w:p w14:paraId="4464E3A6" w14:textId="77777777" w:rsidR="003727A1" w:rsidRPr="00997585" w:rsidRDefault="003727A1" w:rsidP="00803D8B">
            <w:pPr>
              <w:rPr>
                <w:color w:val="000000" w:themeColor="text1"/>
              </w:rPr>
            </w:pPr>
          </w:p>
          <w:p w14:paraId="6D7E20CF" w14:textId="25CF83F4" w:rsidR="003727A1" w:rsidRPr="00997585" w:rsidRDefault="00D55ADD" w:rsidP="00803D8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71554" behindDoc="0" locked="0" layoutInCell="1" allowOverlap="1" wp14:anchorId="2505FCC3" wp14:editId="63FB75A0">
                  <wp:simplePos x="0" y="0"/>
                  <wp:positionH relativeFrom="column">
                    <wp:posOffset>5270573</wp:posOffset>
                  </wp:positionH>
                  <wp:positionV relativeFrom="page">
                    <wp:posOffset>818603</wp:posOffset>
                  </wp:positionV>
                  <wp:extent cx="1032510" cy="1799590"/>
                  <wp:effectExtent l="0" t="0" r="0" b="0"/>
                  <wp:wrapNone/>
                  <wp:docPr id="29" name="Picture 29" descr="A picture containing text, sea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seat, sig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FDD134" w14:textId="5D168B15" w:rsidR="00A55310" w:rsidRPr="00997585" w:rsidRDefault="00A55310" w:rsidP="00A55310">
      <w:pPr>
        <w:rPr>
          <w:rStyle w:val="Emphasis"/>
          <w:rFonts w:asciiTheme="majorHAnsi" w:eastAsia="Arial" w:hAnsiTheme="majorHAnsi" w:cstheme="majorHAnsi"/>
          <w:i w:val="0"/>
          <w:color w:val="000000" w:themeColor="text1"/>
        </w:rPr>
      </w:pPr>
    </w:p>
    <w:p w14:paraId="569CF813" w14:textId="5F710180" w:rsidR="00411E24" w:rsidRPr="00997585" w:rsidRDefault="00411E24" w:rsidP="00BE78D6">
      <w:pPr>
        <w:pStyle w:val="Heading1"/>
        <w:rPr>
          <w:color w:val="000000" w:themeColor="text1"/>
        </w:rPr>
      </w:pPr>
    </w:p>
    <w:sectPr w:rsidR="00411E24" w:rsidRPr="00997585" w:rsidSect="00A842D8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10" w:h="16840"/>
      <w:pgMar w:top="1440" w:right="1080" w:bottom="1440" w:left="1080" w:header="2041" w:footer="885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D72C0" w14:textId="77777777" w:rsidR="00231CA2" w:rsidRDefault="00231CA2" w:rsidP="00896FCA">
      <w:r>
        <w:separator/>
      </w:r>
    </w:p>
  </w:endnote>
  <w:endnote w:type="continuationSeparator" w:id="0">
    <w:p w14:paraId="4DE11AF6" w14:textId="77777777" w:rsidR="00231CA2" w:rsidRDefault="00231CA2" w:rsidP="00896FCA">
      <w:r>
        <w:continuationSeparator/>
      </w:r>
    </w:p>
  </w:endnote>
  <w:endnote w:type="continuationNotice" w:id="1">
    <w:p w14:paraId="1BAA8BFE" w14:textId="77777777" w:rsidR="00231CA2" w:rsidRDefault="00231C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519CB" w14:textId="52D1ACA2" w:rsidR="00D40A6E" w:rsidRPr="00A5434C" w:rsidRDefault="00D40A6E" w:rsidP="00FD5879">
    <w:pPr>
      <w:pStyle w:val="Footer"/>
      <w:tabs>
        <w:tab w:val="clear" w:pos="9026"/>
        <w:tab w:val="right" w:pos="9693"/>
      </w:tabs>
      <w:jc w:val="both"/>
    </w:pPr>
    <w:r>
      <w:ptab w:relativeTo="margin" w:alignment="right" w:leader="none"/>
    </w:r>
    <w:r w:rsidRPr="004C7013">
      <w:fldChar w:fldCharType="begin"/>
    </w:r>
    <w:r w:rsidRPr="004C7013">
      <w:instrText xml:space="preserve"> PAGE </w:instrText>
    </w:r>
    <w:r w:rsidRPr="004C7013">
      <w:fldChar w:fldCharType="separate"/>
    </w:r>
    <w:r w:rsidR="00AB7075">
      <w:rPr>
        <w:noProof/>
      </w:rPr>
      <w:t>39</w:t>
    </w:r>
    <w:r w:rsidRPr="004C701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772ED" w14:textId="72D73A6C" w:rsidR="00D40A6E" w:rsidRPr="00A5434C" w:rsidRDefault="00D40A6E" w:rsidP="001A64D0">
    <w:pPr>
      <w:pStyle w:val="Footer"/>
      <w:tabs>
        <w:tab w:val="clear" w:pos="9026"/>
        <w:tab w:val="right" w:pos="9693"/>
      </w:tabs>
      <w:jc w:val="both"/>
    </w:pPr>
    <w:r>
      <w:ptab w:relativeTo="margin" w:alignment="right" w:leader="none"/>
    </w:r>
    <w:r w:rsidRPr="004C7013">
      <w:fldChar w:fldCharType="begin"/>
    </w:r>
    <w:r w:rsidRPr="004C7013">
      <w:instrText xml:space="preserve"> PAGE </w:instrText>
    </w:r>
    <w:r w:rsidRPr="004C7013">
      <w:fldChar w:fldCharType="separate"/>
    </w:r>
    <w:r w:rsidR="00AB7075">
      <w:rPr>
        <w:noProof/>
      </w:rPr>
      <w:t>1</w:t>
    </w:r>
    <w:r w:rsidRPr="004C701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ABB6E" w14:textId="77777777" w:rsidR="00231CA2" w:rsidRDefault="00231CA2" w:rsidP="00896FCA">
      <w:r>
        <w:separator/>
      </w:r>
    </w:p>
  </w:footnote>
  <w:footnote w:type="continuationSeparator" w:id="0">
    <w:p w14:paraId="624E6269" w14:textId="77777777" w:rsidR="00231CA2" w:rsidRDefault="00231CA2" w:rsidP="00896FCA">
      <w:r>
        <w:continuationSeparator/>
      </w:r>
    </w:p>
  </w:footnote>
  <w:footnote w:type="continuationNotice" w:id="1">
    <w:p w14:paraId="61A864E9" w14:textId="77777777" w:rsidR="00231CA2" w:rsidRDefault="00231C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9AC92" w14:textId="1F222EB9" w:rsidR="00D40A6E" w:rsidRPr="00A5434C" w:rsidRDefault="00D40A6E" w:rsidP="00A5434C"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4FECEF46" wp14:editId="2D4ADBC5">
          <wp:simplePos x="0" y="0"/>
          <wp:positionH relativeFrom="column">
            <wp:posOffset>5341620</wp:posOffset>
          </wp:positionH>
          <wp:positionV relativeFrom="paragraph">
            <wp:posOffset>-752475</wp:posOffset>
          </wp:positionV>
          <wp:extent cx="990600" cy="609600"/>
          <wp:effectExtent l="0" t="0" r="0" b="0"/>
          <wp:wrapTight wrapText="bothSides">
            <wp:wrapPolygon edited="0">
              <wp:start x="0" y="0"/>
              <wp:lineTo x="0" y="20925"/>
              <wp:lineTo x="21185" y="20925"/>
              <wp:lineTo x="21185" y="0"/>
              <wp:lineTo x="0" y="0"/>
            </wp:wrapPolygon>
          </wp:wrapTight>
          <wp:docPr id="4" name="Picture 2" descr="new csp logo | The Chartered Society of Physiothera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csp logo | The Chartered Society of Physiothera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434C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FB12A58" wp14:editId="51092742">
          <wp:simplePos x="0" y="0"/>
          <wp:positionH relativeFrom="column">
            <wp:posOffset>-693419</wp:posOffset>
          </wp:positionH>
          <wp:positionV relativeFrom="paragraph">
            <wp:posOffset>-1273175</wp:posOffset>
          </wp:positionV>
          <wp:extent cx="2004060" cy="113030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OT Continuation 2022 header-0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486"/>
                  <a:stretch/>
                </pic:blipFill>
                <pic:spPr bwMode="auto">
                  <a:xfrm>
                    <a:off x="0" y="0"/>
                    <a:ext cx="2004434" cy="1130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B510C" w14:textId="4351B037" w:rsidR="00D40A6E" w:rsidRPr="00A5434C" w:rsidRDefault="00566448" w:rsidP="00A5434C">
    <w:r w:rsidRPr="00566448">
      <w:rPr>
        <w:noProof/>
      </w:rPr>
      <w:drawing>
        <wp:anchor distT="0" distB="0" distL="114300" distR="114300" simplePos="0" relativeHeight="251660291" behindDoc="1" locked="0" layoutInCell="1" allowOverlap="1" wp14:anchorId="3B2E3B31" wp14:editId="22E8E7EF">
          <wp:simplePos x="0" y="0"/>
          <wp:positionH relativeFrom="column">
            <wp:posOffset>2353522</wp:posOffset>
          </wp:positionH>
          <wp:positionV relativeFrom="paragraph">
            <wp:posOffset>-923925</wp:posOffset>
          </wp:positionV>
          <wp:extent cx="1492250" cy="372110"/>
          <wp:effectExtent l="0" t="0" r="0" b="8890"/>
          <wp:wrapTight wrapText="bothSides">
            <wp:wrapPolygon edited="0">
              <wp:start x="0" y="0"/>
              <wp:lineTo x="0" y="21010"/>
              <wp:lineTo x="21232" y="21010"/>
              <wp:lineTo x="21232" y="0"/>
              <wp:lineTo x="0" y="0"/>
            </wp:wrapPolygon>
          </wp:wrapTight>
          <wp:docPr id="18" name="Content Placeholder 4" descr="A picture containing ch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C3909CC-CEA5-E661-0E2E-4B6CC78C03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ontent Placeholder 4" descr="A picture containing chart&#10;&#10;Description automatically generated">
                    <a:extLst>
                      <a:ext uri="{FF2B5EF4-FFF2-40B4-BE49-F238E27FC236}">
                        <a16:creationId xmlns:a16="http://schemas.microsoft.com/office/drawing/2014/main" id="{7C3909CC-CEA5-E661-0E2E-4B6CC78C03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84" t="4162" r="38515" b="85989"/>
                  <a:stretch/>
                </pic:blipFill>
                <pic:spPr>
                  <a:xfrm>
                    <a:off x="0" y="0"/>
                    <a:ext cx="149225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236" w:rsidRPr="0054472A">
      <w:rPr>
        <w:noProof/>
      </w:rPr>
      <w:drawing>
        <wp:anchor distT="0" distB="0" distL="114300" distR="114300" simplePos="0" relativeHeight="251659267" behindDoc="1" locked="0" layoutInCell="1" allowOverlap="1" wp14:anchorId="60BCE6D6" wp14:editId="39A86B8C">
          <wp:simplePos x="0" y="0"/>
          <wp:positionH relativeFrom="column">
            <wp:posOffset>-237490</wp:posOffset>
          </wp:positionH>
          <wp:positionV relativeFrom="paragraph">
            <wp:posOffset>-923925</wp:posOffset>
          </wp:positionV>
          <wp:extent cx="2307590" cy="753110"/>
          <wp:effectExtent l="0" t="0" r="0" b="8890"/>
          <wp:wrapTight wrapText="bothSides">
            <wp:wrapPolygon edited="0">
              <wp:start x="0" y="0"/>
              <wp:lineTo x="0" y="21309"/>
              <wp:lineTo x="21398" y="21309"/>
              <wp:lineTo x="21398" y="0"/>
              <wp:lineTo x="0" y="0"/>
            </wp:wrapPolygon>
          </wp:wrapTight>
          <wp:docPr id="8" name="Content Placeholder 4" descr="A picture containing ch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54C260C-3446-B1FD-5383-F04846EC08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ntent Placeholder 4" descr="A picture containing chart&#10;&#10;Description automatically generated">
                    <a:extLst>
                      <a:ext uri="{FF2B5EF4-FFF2-40B4-BE49-F238E27FC236}">
                        <a16:creationId xmlns:a16="http://schemas.microsoft.com/office/drawing/2014/main" id="{A54C260C-3446-B1FD-5383-F04846EC08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5" t="1726" r="65145" b="78646"/>
                  <a:stretch/>
                </pic:blipFill>
                <pic:spPr>
                  <a:xfrm>
                    <a:off x="0" y="0"/>
                    <a:ext cx="230759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72A" w:rsidRPr="00A5434C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54583E47" wp14:editId="67C3A0F6">
          <wp:simplePos x="0" y="0"/>
          <wp:positionH relativeFrom="column">
            <wp:posOffset>4063577</wp:posOffset>
          </wp:positionH>
          <wp:positionV relativeFrom="paragraph">
            <wp:posOffset>-948902</wp:posOffset>
          </wp:positionV>
          <wp:extent cx="2287270" cy="727710"/>
          <wp:effectExtent l="0" t="0" r="0" b="0"/>
          <wp:wrapNone/>
          <wp:docPr id="1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92" t="28356" r="61697" b="26509"/>
                  <a:stretch/>
                </pic:blipFill>
                <pic:spPr bwMode="auto">
                  <a:xfrm>
                    <a:off x="0" y="0"/>
                    <a:ext cx="2287270" cy="727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72A" w:rsidRPr="0054472A"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WzEjdK1M" int2:invalidationBookmarkName="" int2:hashCode="wJag12AyFJXN1C" int2:id="Sk95wU3Q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5B3"/>
    <w:multiLevelType w:val="multilevel"/>
    <w:tmpl w:val="149878F8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488D3"/>
    <w:multiLevelType w:val="hybridMultilevel"/>
    <w:tmpl w:val="4B1CEE6E"/>
    <w:lvl w:ilvl="0" w:tplc="943EB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A38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F04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9C8F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16C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54E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22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0A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7008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2E30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E1B5A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761C0"/>
    <w:multiLevelType w:val="hybridMultilevel"/>
    <w:tmpl w:val="AD96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5C1E4"/>
    <w:multiLevelType w:val="hybridMultilevel"/>
    <w:tmpl w:val="7EEA6EB6"/>
    <w:lvl w:ilvl="0" w:tplc="B1C0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C9E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BA8E5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EB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0E1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149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44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E64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345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BC23"/>
    <w:multiLevelType w:val="hybridMultilevel"/>
    <w:tmpl w:val="1BD8A412"/>
    <w:lvl w:ilvl="0" w:tplc="ED1A8276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47D2BA0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BB66EC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467AC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026BBC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8C6881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AE705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862ED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3AE60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31697C"/>
    <w:multiLevelType w:val="hybridMultilevel"/>
    <w:tmpl w:val="FB42A8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97C16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941CD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53918"/>
    <w:multiLevelType w:val="multilevel"/>
    <w:tmpl w:val="9450628A"/>
    <w:lvl w:ilvl="0">
      <w:start w:val="1"/>
      <w:numFmt w:val="decimal"/>
      <w:pStyle w:val="Numberbulle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F847078"/>
    <w:multiLevelType w:val="multilevel"/>
    <w:tmpl w:val="6CB4AD74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5C43E47"/>
    <w:multiLevelType w:val="hybridMultilevel"/>
    <w:tmpl w:val="B4E41458"/>
    <w:lvl w:ilvl="0" w:tplc="1834EC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F03A3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F201D"/>
    <w:multiLevelType w:val="hybridMultilevel"/>
    <w:tmpl w:val="6F2A0D6E"/>
    <w:lvl w:ilvl="0" w:tplc="1834EC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F62D2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87A62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F5CF9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6E0E87"/>
    <w:multiLevelType w:val="hybridMultilevel"/>
    <w:tmpl w:val="5FE0A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F4E18"/>
    <w:multiLevelType w:val="multilevel"/>
    <w:tmpl w:val="2FC899AC"/>
    <w:styleLink w:val="RCOT-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C61BC"/>
    <w:multiLevelType w:val="hybridMultilevel"/>
    <w:tmpl w:val="71C05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FB1243"/>
    <w:multiLevelType w:val="hybridMultilevel"/>
    <w:tmpl w:val="72386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A7AA1"/>
    <w:multiLevelType w:val="hybridMultilevel"/>
    <w:tmpl w:val="9CFA8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D3D0E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8A5C08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3471F"/>
    <w:multiLevelType w:val="multilevel"/>
    <w:tmpl w:val="5BB45DEA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77"/>
        </w:tabs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36CF7"/>
    <w:multiLevelType w:val="hybridMultilevel"/>
    <w:tmpl w:val="33989D90"/>
    <w:lvl w:ilvl="0" w:tplc="1834EC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47A34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30118"/>
    <w:multiLevelType w:val="multilevel"/>
    <w:tmpl w:val="5CF46178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4F3A9E"/>
    <w:multiLevelType w:val="hybridMultilevel"/>
    <w:tmpl w:val="FB42A8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A4180"/>
    <w:multiLevelType w:val="hybridMultilevel"/>
    <w:tmpl w:val="EC90E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21239">
    <w:abstractNumId w:val="10"/>
  </w:num>
  <w:num w:numId="2" w16cid:durableId="1180510897">
    <w:abstractNumId w:val="11"/>
  </w:num>
  <w:num w:numId="3" w16cid:durableId="235945276">
    <w:abstractNumId w:val="28"/>
  </w:num>
  <w:num w:numId="4" w16cid:durableId="493036037">
    <w:abstractNumId w:val="0"/>
  </w:num>
  <w:num w:numId="5" w16cid:durableId="2031881380">
    <w:abstractNumId w:val="19"/>
  </w:num>
  <w:num w:numId="6" w16cid:durableId="836075487">
    <w:abstractNumId w:val="25"/>
  </w:num>
  <w:num w:numId="7" w16cid:durableId="1611283584">
    <w:abstractNumId w:val="6"/>
  </w:num>
  <w:num w:numId="8" w16cid:durableId="1493836595">
    <w:abstractNumId w:val="30"/>
  </w:num>
  <w:num w:numId="9" w16cid:durableId="413624603">
    <w:abstractNumId w:val="5"/>
  </w:num>
  <w:num w:numId="10" w16cid:durableId="1898273670">
    <w:abstractNumId w:val="1"/>
  </w:num>
  <w:num w:numId="11" w16cid:durableId="1768231600">
    <w:abstractNumId w:val="18"/>
  </w:num>
  <w:num w:numId="12" w16cid:durableId="943270404">
    <w:abstractNumId w:val="21"/>
  </w:num>
  <w:num w:numId="13" w16cid:durableId="1418789570">
    <w:abstractNumId w:val="22"/>
  </w:num>
  <w:num w:numId="14" w16cid:durableId="1161848030">
    <w:abstractNumId w:val="4"/>
  </w:num>
  <w:num w:numId="15" w16cid:durableId="1430003431">
    <w:abstractNumId w:val="7"/>
  </w:num>
  <w:num w:numId="16" w16cid:durableId="1446462220">
    <w:abstractNumId w:val="26"/>
  </w:num>
  <w:num w:numId="17" w16cid:durableId="210115248">
    <w:abstractNumId w:val="14"/>
  </w:num>
  <w:num w:numId="18" w16cid:durableId="1721858135">
    <w:abstractNumId w:val="12"/>
  </w:num>
  <w:num w:numId="19" w16cid:durableId="341862634">
    <w:abstractNumId w:val="20"/>
  </w:num>
  <w:num w:numId="20" w16cid:durableId="491530189">
    <w:abstractNumId w:val="13"/>
  </w:num>
  <w:num w:numId="21" w16cid:durableId="1661690836">
    <w:abstractNumId w:val="24"/>
  </w:num>
  <w:num w:numId="22" w16cid:durableId="885944539">
    <w:abstractNumId w:val="9"/>
  </w:num>
  <w:num w:numId="23" w16cid:durableId="438306094">
    <w:abstractNumId w:val="8"/>
  </w:num>
  <w:num w:numId="24" w16cid:durableId="1134324026">
    <w:abstractNumId w:val="2"/>
  </w:num>
  <w:num w:numId="25" w16cid:durableId="1672832624">
    <w:abstractNumId w:val="15"/>
  </w:num>
  <w:num w:numId="26" w16cid:durableId="115636054">
    <w:abstractNumId w:val="17"/>
  </w:num>
  <w:num w:numId="27" w16cid:durableId="254674803">
    <w:abstractNumId w:val="29"/>
  </w:num>
  <w:num w:numId="28" w16cid:durableId="1752072100">
    <w:abstractNumId w:val="27"/>
  </w:num>
  <w:num w:numId="29" w16cid:durableId="2048604346">
    <w:abstractNumId w:val="3"/>
  </w:num>
  <w:num w:numId="30" w16cid:durableId="13193160">
    <w:abstractNumId w:val="23"/>
  </w:num>
  <w:num w:numId="31" w16cid:durableId="1739132983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drawingGridHorizontalSpacing w:val="108"/>
  <w:drawingGridVerticalSpacing w:val="181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ezft0evippszge9rznv0t5nxfvzv5ers0ff&quot;&gt;My EndNote Library&lt;record-ids&gt;&lt;item&gt;1&lt;/item&gt;&lt;item&gt;2&lt;/item&gt;&lt;item&gt;13&lt;/item&gt;&lt;item&gt;44&lt;/item&gt;&lt;item&gt;99&lt;/item&gt;&lt;item&gt;100&lt;/item&gt;&lt;item&gt;200&lt;/item&gt;&lt;item&gt;216&lt;/item&gt;&lt;item&gt;217&lt;/item&gt;&lt;item&gt;218&lt;/item&gt;&lt;item&gt;219&lt;/item&gt;&lt;item&gt;220&lt;/item&gt;&lt;item&gt;221&lt;/item&gt;&lt;item&gt;223&lt;/item&gt;&lt;item&gt;364&lt;/item&gt;&lt;item&gt;373&lt;/item&gt;&lt;item&gt;375&lt;/item&gt;&lt;item&gt;476&lt;/item&gt;&lt;item&gt;477&lt;/item&gt;&lt;item&gt;478&lt;/item&gt;&lt;item&gt;479&lt;/item&gt;&lt;item&gt;480&lt;/item&gt;&lt;item&gt;481&lt;/item&gt;&lt;item&gt;485&lt;/item&gt;&lt;item&gt;486&lt;/item&gt;&lt;item&gt;487&lt;/item&gt;&lt;item&gt;488&lt;/item&gt;&lt;item&gt;489&lt;/item&gt;&lt;item&gt;490&lt;/item&gt;&lt;item&gt;491&lt;/item&gt;&lt;item&gt;492&lt;/item&gt;&lt;item&gt;493&lt;/item&gt;&lt;item&gt;494&lt;/item&gt;&lt;item&gt;495&lt;/item&gt;&lt;item&gt;496&lt;/item&gt;&lt;item&gt;497&lt;/item&gt;&lt;item&gt;498&lt;/item&gt;&lt;item&gt;500&lt;/item&gt;&lt;item&gt;501&lt;/item&gt;&lt;item&gt;502&lt;/item&gt;&lt;item&gt;504&lt;/item&gt;&lt;item&gt;506&lt;/item&gt;&lt;item&gt;508&lt;/item&gt;&lt;item&gt;511&lt;/item&gt;&lt;item&gt;512&lt;/item&gt;&lt;item&gt;513&lt;/item&gt;&lt;item&gt;516&lt;/item&gt;&lt;item&gt;518&lt;/item&gt;&lt;item&gt;519&lt;/item&gt;&lt;item&gt;520&lt;/item&gt;&lt;item&gt;521&lt;/item&gt;&lt;item&gt;522&lt;/item&gt;&lt;item&gt;523&lt;/item&gt;&lt;item&gt;524&lt;/item&gt;&lt;item&gt;525&lt;/item&gt;&lt;item&gt;526&lt;/item&gt;&lt;/record-ids&gt;&lt;/item&gt;&lt;/Libraries&gt;"/>
  </w:docVars>
  <w:rsids>
    <w:rsidRoot w:val="00A17F33"/>
    <w:rsid w:val="00000014"/>
    <w:rsid w:val="0000034C"/>
    <w:rsid w:val="000008D3"/>
    <w:rsid w:val="000025B5"/>
    <w:rsid w:val="000041B4"/>
    <w:rsid w:val="0000603E"/>
    <w:rsid w:val="00008880"/>
    <w:rsid w:val="00011D1F"/>
    <w:rsid w:val="00012182"/>
    <w:rsid w:val="00012271"/>
    <w:rsid w:val="00012C62"/>
    <w:rsid w:val="00012CEB"/>
    <w:rsid w:val="00013ECE"/>
    <w:rsid w:val="00014B49"/>
    <w:rsid w:val="00015568"/>
    <w:rsid w:val="000169EA"/>
    <w:rsid w:val="000169F0"/>
    <w:rsid w:val="00020D12"/>
    <w:rsid w:val="000227C5"/>
    <w:rsid w:val="0002290D"/>
    <w:rsid w:val="00022D81"/>
    <w:rsid w:val="000233A3"/>
    <w:rsid w:val="00023A4D"/>
    <w:rsid w:val="00024BEB"/>
    <w:rsid w:val="00024F01"/>
    <w:rsid w:val="00026FB7"/>
    <w:rsid w:val="000270CD"/>
    <w:rsid w:val="0003121A"/>
    <w:rsid w:val="000316B2"/>
    <w:rsid w:val="00031BDC"/>
    <w:rsid w:val="00031E18"/>
    <w:rsid w:val="000348AB"/>
    <w:rsid w:val="00035450"/>
    <w:rsid w:val="0003643B"/>
    <w:rsid w:val="00037148"/>
    <w:rsid w:val="00037B26"/>
    <w:rsid w:val="000405B4"/>
    <w:rsid w:val="00043A3E"/>
    <w:rsid w:val="00045C9B"/>
    <w:rsid w:val="00047693"/>
    <w:rsid w:val="00047836"/>
    <w:rsid w:val="00047F40"/>
    <w:rsid w:val="00050545"/>
    <w:rsid w:val="0005142D"/>
    <w:rsid w:val="0005318B"/>
    <w:rsid w:val="00053405"/>
    <w:rsid w:val="000538C8"/>
    <w:rsid w:val="00055C30"/>
    <w:rsid w:val="000572F3"/>
    <w:rsid w:val="000612E8"/>
    <w:rsid w:val="00062B7A"/>
    <w:rsid w:val="00063104"/>
    <w:rsid w:val="000631C8"/>
    <w:rsid w:val="00065527"/>
    <w:rsid w:val="00065EAE"/>
    <w:rsid w:val="00066E32"/>
    <w:rsid w:val="00070D3C"/>
    <w:rsid w:val="00071118"/>
    <w:rsid w:val="00071440"/>
    <w:rsid w:val="00072235"/>
    <w:rsid w:val="000737BE"/>
    <w:rsid w:val="000752B6"/>
    <w:rsid w:val="0007646E"/>
    <w:rsid w:val="0007659C"/>
    <w:rsid w:val="000800F0"/>
    <w:rsid w:val="00080108"/>
    <w:rsid w:val="00080449"/>
    <w:rsid w:val="00082917"/>
    <w:rsid w:val="00082CFA"/>
    <w:rsid w:val="00083589"/>
    <w:rsid w:val="000840D4"/>
    <w:rsid w:val="00084973"/>
    <w:rsid w:val="0008500A"/>
    <w:rsid w:val="000856C5"/>
    <w:rsid w:val="000859CB"/>
    <w:rsid w:val="00086240"/>
    <w:rsid w:val="00086AD0"/>
    <w:rsid w:val="000872F5"/>
    <w:rsid w:val="00087A27"/>
    <w:rsid w:val="00087C06"/>
    <w:rsid w:val="000915B9"/>
    <w:rsid w:val="00091922"/>
    <w:rsid w:val="00092DE9"/>
    <w:rsid w:val="0009360C"/>
    <w:rsid w:val="00093D52"/>
    <w:rsid w:val="00093F24"/>
    <w:rsid w:val="00094853"/>
    <w:rsid w:val="00095A98"/>
    <w:rsid w:val="00095C5A"/>
    <w:rsid w:val="000A2244"/>
    <w:rsid w:val="000A2862"/>
    <w:rsid w:val="000A328C"/>
    <w:rsid w:val="000A3623"/>
    <w:rsid w:val="000A420A"/>
    <w:rsid w:val="000A4910"/>
    <w:rsid w:val="000A520E"/>
    <w:rsid w:val="000A5359"/>
    <w:rsid w:val="000A77C6"/>
    <w:rsid w:val="000A79C0"/>
    <w:rsid w:val="000B022D"/>
    <w:rsid w:val="000B0333"/>
    <w:rsid w:val="000B0469"/>
    <w:rsid w:val="000B1655"/>
    <w:rsid w:val="000B27F6"/>
    <w:rsid w:val="000B2BCD"/>
    <w:rsid w:val="000B3274"/>
    <w:rsid w:val="000B36A3"/>
    <w:rsid w:val="000B3837"/>
    <w:rsid w:val="000B3C7F"/>
    <w:rsid w:val="000B4473"/>
    <w:rsid w:val="000B4806"/>
    <w:rsid w:val="000B6B74"/>
    <w:rsid w:val="000B736E"/>
    <w:rsid w:val="000C2519"/>
    <w:rsid w:val="000C365C"/>
    <w:rsid w:val="000C4A07"/>
    <w:rsid w:val="000C5C4C"/>
    <w:rsid w:val="000C5F08"/>
    <w:rsid w:val="000C655D"/>
    <w:rsid w:val="000C69EB"/>
    <w:rsid w:val="000C6E76"/>
    <w:rsid w:val="000C7E76"/>
    <w:rsid w:val="000D4444"/>
    <w:rsid w:val="000D4C9E"/>
    <w:rsid w:val="000D4F90"/>
    <w:rsid w:val="000D5840"/>
    <w:rsid w:val="000D59B3"/>
    <w:rsid w:val="000D68A2"/>
    <w:rsid w:val="000D6C30"/>
    <w:rsid w:val="000E0575"/>
    <w:rsid w:val="000E083F"/>
    <w:rsid w:val="000E0BF2"/>
    <w:rsid w:val="000E1E23"/>
    <w:rsid w:val="000E2B21"/>
    <w:rsid w:val="000E4AC1"/>
    <w:rsid w:val="000E505D"/>
    <w:rsid w:val="000E57FE"/>
    <w:rsid w:val="000E6ED5"/>
    <w:rsid w:val="000E731C"/>
    <w:rsid w:val="000E78F4"/>
    <w:rsid w:val="000F178D"/>
    <w:rsid w:val="000F1F9F"/>
    <w:rsid w:val="000F23D0"/>
    <w:rsid w:val="000F2ADB"/>
    <w:rsid w:val="000F3E3A"/>
    <w:rsid w:val="000F6A11"/>
    <w:rsid w:val="000F6D2F"/>
    <w:rsid w:val="000F6F11"/>
    <w:rsid w:val="000F7857"/>
    <w:rsid w:val="000F7EA6"/>
    <w:rsid w:val="000F7F1A"/>
    <w:rsid w:val="00100514"/>
    <w:rsid w:val="00101AEE"/>
    <w:rsid w:val="00102CBB"/>
    <w:rsid w:val="001034B7"/>
    <w:rsid w:val="00106A8E"/>
    <w:rsid w:val="00110721"/>
    <w:rsid w:val="00110737"/>
    <w:rsid w:val="00111E1C"/>
    <w:rsid w:val="00112FE2"/>
    <w:rsid w:val="001143C4"/>
    <w:rsid w:val="0011445B"/>
    <w:rsid w:val="00114DA0"/>
    <w:rsid w:val="00114E2C"/>
    <w:rsid w:val="00115B3D"/>
    <w:rsid w:val="00115D13"/>
    <w:rsid w:val="00115DF6"/>
    <w:rsid w:val="00116C0B"/>
    <w:rsid w:val="001170BB"/>
    <w:rsid w:val="00117A67"/>
    <w:rsid w:val="00123DE9"/>
    <w:rsid w:val="0012415E"/>
    <w:rsid w:val="00124F54"/>
    <w:rsid w:val="00125C51"/>
    <w:rsid w:val="00127378"/>
    <w:rsid w:val="00130EA7"/>
    <w:rsid w:val="00131381"/>
    <w:rsid w:val="00131A62"/>
    <w:rsid w:val="001356A6"/>
    <w:rsid w:val="00135896"/>
    <w:rsid w:val="00136744"/>
    <w:rsid w:val="001368AC"/>
    <w:rsid w:val="00136B2E"/>
    <w:rsid w:val="0013729A"/>
    <w:rsid w:val="00139C6A"/>
    <w:rsid w:val="00140DE7"/>
    <w:rsid w:val="00143BA0"/>
    <w:rsid w:val="00144330"/>
    <w:rsid w:val="0014493E"/>
    <w:rsid w:val="001466D6"/>
    <w:rsid w:val="001502A3"/>
    <w:rsid w:val="001508EF"/>
    <w:rsid w:val="00151948"/>
    <w:rsid w:val="00153237"/>
    <w:rsid w:val="00153518"/>
    <w:rsid w:val="00154770"/>
    <w:rsid w:val="001554C4"/>
    <w:rsid w:val="0015693E"/>
    <w:rsid w:val="00156DD1"/>
    <w:rsid w:val="00157B47"/>
    <w:rsid w:val="00157B49"/>
    <w:rsid w:val="00157FDD"/>
    <w:rsid w:val="00160B4A"/>
    <w:rsid w:val="00160C61"/>
    <w:rsid w:val="00160CEE"/>
    <w:rsid w:val="0016129A"/>
    <w:rsid w:val="00161641"/>
    <w:rsid w:val="00162CFA"/>
    <w:rsid w:val="00163526"/>
    <w:rsid w:val="00165494"/>
    <w:rsid w:val="00165A4D"/>
    <w:rsid w:val="00167007"/>
    <w:rsid w:val="0016717F"/>
    <w:rsid w:val="001674B0"/>
    <w:rsid w:val="00167732"/>
    <w:rsid w:val="00170486"/>
    <w:rsid w:val="00170E1B"/>
    <w:rsid w:val="0017158D"/>
    <w:rsid w:val="00172BE8"/>
    <w:rsid w:val="001743FD"/>
    <w:rsid w:val="001762FF"/>
    <w:rsid w:val="001766D7"/>
    <w:rsid w:val="00177B78"/>
    <w:rsid w:val="0018019D"/>
    <w:rsid w:val="00180953"/>
    <w:rsid w:val="00181118"/>
    <w:rsid w:val="00181870"/>
    <w:rsid w:val="00181EB2"/>
    <w:rsid w:val="001851CD"/>
    <w:rsid w:val="0018555E"/>
    <w:rsid w:val="00185766"/>
    <w:rsid w:val="00185E7D"/>
    <w:rsid w:val="001866AF"/>
    <w:rsid w:val="00186763"/>
    <w:rsid w:val="00187E7D"/>
    <w:rsid w:val="0019061D"/>
    <w:rsid w:val="00190F56"/>
    <w:rsid w:val="00191F81"/>
    <w:rsid w:val="00192E96"/>
    <w:rsid w:val="001935CC"/>
    <w:rsid w:val="001940D4"/>
    <w:rsid w:val="00194583"/>
    <w:rsid w:val="00194785"/>
    <w:rsid w:val="001A12C6"/>
    <w:rsid w:val="001A1422"/>
    <w:rsid w:val="001A25EF"/>
    <w:rsid w:val="001A3E2B"/>
    <w:rsid w:val="001A41A1"/>
    <w:rsid w:val="001A43C8"/>
    <w:rsid w:val="001A45B9"/>
    <w:rsid w:val="001A4EAE"/>
    <w:rsid w:val="001A64D0"/>
    <w:rsid w:val="001A7FF3"/>
    <w:rsid w:val="001B03B6"/>
    <w:rsid w:val="001B14BA"/>
    <w:rsid w:val="001B14F3"/>
    <w:rsid w:val="001B2973"/>
    <w:rsid w:val="001B2E61"/>
    <w:rsid w:val="001B47B7"/>
    <w:rsid w:val="001B4C6B"/>
    <w:rsid w:val="001B720A"/>
    <w:rsid w:val="001B7794"/>
    <w:rsid w:val="001C079A"/>
    <w:rsid w:val="001C1820"/>
    <w:rsid w:val="001C4BF9"/>
    <w:rsid w:val="001C4EB4"/>
    <w:rsid w:val="001C5264"/>
    <w:rsid w:val="001C6284"/>
    <w:rsid w:val="001C69CB"/>
    <w:rsid w:val="001C7B58"/>
    <w:rsid w:val="001D00E5"/>
    <w:rsid w:val="001D12B5"/>
    <w:rsid w:val="001D1EF3"/>
    <w:rsid w:val="001D3BBD"/>
    <w:rsid w:val="001D4C86"/>
    <w:rsid w:val="001D5EFE"/>
    <w:rsid w:val="001D6D8D"/>
    <w:rsid w:val="001E030E"/>
    <w:rsid w:val="001E1307"/>
    <w:rsid w:val="001E13C3"/>
    <w:rsid w:val="001E2418"/>
    <w:rsid w:val="001E2CFB"/>
    <w:rsid w:val="001E3133"/>
    <w:rsid w:val="001E4FA5"/>
    <w:rsid w:val="001E59AB"/>
    <w:rsid w:val="001E6DA0"/>
    <w:rsid w:val="001E7524"/>
    <w:rsid w:val="001E7A26"/>
    <w:rsid w:val="001E7ED6"/>
    <w:rsid w:val="001F1FFF"/>
    <w:rsid w:val="001F3280"/>
    <w:rsid w:val="001F37FE"/>
    <w:rsid w:val="001F4621"/>
    <w:rsid w:val="001F5A48"/>
    <w:rsid w:val="001F5ABC"/>
    <w:rsid w:val="001F6DDB"/>
    <w:rsid w:val="001F7CC3"/>
    <w:rsid w:val="00200C9D"/>
    <w:rsid w:val="00200DBB"/>
    <w:rsid w:val="00201442"/>
    <w:rsid w:val="00201A42"/>
    <w:rsid w:val="002023C7"/>
    <w:rsid w:val="00203A14"/>
    <w:rsid w:val="00204468"/>
    <w:rsid w:val="002059A9"/>
    <w:rsid w:val="00205E58"/>
    <w:rsid w:val="00205ED2"/>
    <w:rsid w:val="00206517"/>
    <w:rsid w:val="0020699E"/>
    <w:rsid w:val="00208105"/>
    <w:rsid w:val="0021117D"/>
    <w:rsid w:val="00211C3A"/>
    <w:rsid w:val="0021277C"/>
    <w:rsid w:val="00212AFB"/>
    <w:rsid w:val="002144F0"/>
    <w:rsid w:val="002145E5"/>
    <w:rsid w:val="00214627"/>
    <w:rsid w:val="00214BA8"/>
    <w:rsid w:val="0021583A"/>
    <w:rsid w:val="0021673E"/>
    <w:rsid w:val="00216941"/>
    <w:rsid w:val="00217F60"/>
    <w:rsid w:val="00220DC3"/>
    <w:rsid w:val="002229D6"/>
    <w:rsid w:val="00223F6D"/>
    <w:rsid w:val="0022406A"/>
    <w:rsid w:val="002243E0"/>
    <w:rsid w:val="00224778"/>
    <w:rsid w:val="0022570D"/>
    <w:rsid w:val="00225ADE"/>
    <w:rsid w:val="0022768A"/>
    <w:rsid w:val="00227AD5"/>
    <w:rsid w:val="00230BDF"/>
    <w:rsid w:val="002318FA"/>
    <w:rsid w:val="00231CA2"/>
    <w:rsid w:val="00236C8A"/>
    <w:rsid w:val="00236EF4"/>
    <w:rsid w:val="00237482"/>
    <w:rsid w:val="00240FCD"/>
    <w:rsid w:val="00241004"/>
    <w:rsid w:val="00242D07"/>
    <w:rsid w:val="0024367A"/>
    <w:rsid w:val="00243ECF"/>
    <w:rsid w:val="002450E1"/>
    <w:rsid w:val="00245E26"/>
    <w:rsid w:val="00247991"/>
    <w:rsid w:val="0025070A"/>
    <w:rsid w:val="00250F55"/>
    <w:rsid w:val="00252885"/>
    <w:rsid w:val="00254C86"/>
    <w:rsid w:val="00255171"/>
    <w:rsid w:val="002564B5"/>
    <w:rsid w:val="00256F96"/>
    <w:rsid w:val="00257109"/>
    <w:rsid w:val="00257ED9"/>
    <w:rsid w:val="00260356"/>
    <w:rsid w:val="0026075C"/>
    <w:rsid w:val="00260BAD"/>
    <w:rsid w:val="00260F90"/>
    <w:rsid w:val="00261FDB"/>
    <w:rsid w:val="00262051"/>
    <w:rsid w:val="002642F3"/>
    <w:rsid w:val="00264608"/>
    <w:rsid w:val="00266111"/>
    <w:rsid w:val="002666BD"/>
    <w:rsid w:val="002670F4"/>
    <w:rsid w:val="002673B3"/>
    <w:rsid w:val="0026765B"/>
    <w:rsid w:val="00271C43"/>
    <w:rsid w:val="00271C6E"/>
    <w:rsid w:val="00272718"/>
    <w:rsid w:val="00273614"/>
    <w:rsid w:val="002742AE"/>
    <w:rsid w:val="00275A0A"/>
    <w:rsid w:val="00275B05"/>
    <w:rsid w:val="002802A6"/>
    <w:rsid w:val="00280F1E"/>
    <w:rsid w:val="00280F8E"/>
    <w:rsid w:val="00281985"/>
    <w:rsid w:val="00282A65"/>
    <w:rsid w:val="00282E41"/>
    <w:rsid w:val="00283568"/>
    <w:rsid w:val="002835A0"/>
    <w:rsid w:val="00283A23"/>
    <w:rsid w:val="00284053"/>
    <w:rsid w:val="0028418E"/>
    <w:rsid w:val="00284834"/>
    <w:rsid w:val="002852E9"/>
    <w:rsid w:val="00285A28"/>
    <w:rsid w:val="00285CFD"/>
    <w:rsid w:val="00290D30"/>
    <w:rsid w:val="00291010"/>
    <w:rsid w:val="00292FEC"/>
    <w:rsid w:val="002930EF"/>
    <w:rsid w:val="002936E2"/>
    <w:rsid w:val="00294C3F"/>
    <w:rsid w:val="00295BB2"/>
    <w:rsid w:val="00295C6F"/>
    <w:rsid w:val="00297EED"/>
    <w:rsid w:val="002A00CD"/>
    <w:rsid w:val="002A0294"/>
    <w:rsid w:val="002A0FE6"/>
    <w:rsid w:val="002A24B7"/>
    <w:rsid w:val="002A38BE"/>
    <w:rsid w:val="002A5329"/>
    <w:rsid w:val="002A555E"/>
    <w:rsid w:val="002A5F37"/>
    <w:rsid w:val="002A662F"/>
    <w:rsid w:val="002A6DE3"/>
    <w:rsid w:val="002A6EFE"/>
    <w:rsid w:val="002A75F9"/>
    <w:rsid w:val="002B0491"/>
    <w:rsid w:val="002B1A74"/>
    <w:rsid w:val="002B1C5E"/>
    <w:rsid w:val="002B1EF7"/>
    <w:rsid w:val="002B4ACD"/>
    <w:rsid w:val="002B4BD3"/>
    <w:rsid w:val="002B530D"/>
    <w:rsid w:val="002B550B"/>
    <w:rsid w:val="002B5951"/>
    <w:rsid w:val="002B7D11"/>
    <w:rsid w:val="002C0880"/>
    <w:rsid w:val="002C174A"/>
    <w:rsid w:val="002C1EC5"/>
    <w:rsid w:val="002C3B0E"/>
    <w:rsid w:val="002C423C"/>
    <w:rsid w:val="002C45F1"/>
    <w:rsid w:val="002C5644"/>
    <w:rsid w:val="002D17B6"/>
    <w:rsid w:val="002D1AF7"/>
    <w:rsid w:val="002D25AA"/>
    <w:rsid w:val="002D2BDF"/>
    <w:rsid w:val="002D352A"/>
    <w:rsid w:val="002D3A27"/>
    <w:rsid w:val="002D3C5F"/>
    <w:rsid w:val="002D453C"/>
    <w:rsid w:val="002D526B"/>
    <w:rsid w:val="002D62F7"/>
    <w:rsid w:val="002D6B93"/>
    <w:rsid w:val="002E0EDC"/>
    <w:rsid w:val="002E1FD6"/>
    <w:rsid w:val="002E49E8"/>
    <w:rsid w:val="002E5552"/>
    <w:rsid w:val="002E5878"/>
    <w:rsid w:val="002F1B55"/>
    <w:rsid w:val="002F21BE"/>
    <w:rsid w:val="002F33E1"/>
    <w:rsid w:val="002F359B"/>
    <w:rsid w:val="002F5509"/>
    <w:rsid w:val="002F66D8"/>
    <w:rsid w:val="002F736B"/>
    <w:rsid w:val="002F7550"/>
    <w:rsid w:val="002F7A2F"/>
    <w:rsid w:val="003001D5"/>
    <w:rsid w:val="00300A89"/>
    <w:rsid w:val="003013C9"/>
    <w:rsid w:val="00301807"/>
    <w:rsid w:val="00302ED3"/>
    <w:rsid w:val="00302F9F"/>
    <w:rsid w:val="003041A2"/>
    <w:rsid w:val="0030613A"/>
    <w:rsid w:val="00306D09"/>
    <w:rsid w:val="00310A8D"/>
    <w:rsid w:val="00311CCD"/>
    <w:rsid w:val="003121DC"/>
    <w:rsid w:val="0031392D"/>
    <w:rsid w:val="00313E41"/>
    <w:rsid w:val="00314313"/>
    <w:rsid w:val="003143D7"/>
    <w:rsid w:val="003149F4"/>
    <w:rsid w:val="0031676F"/>
    <w:rsid w:val="003178D7"/>
    <w:rsid w:val="00320C59"/>
    <w:rsid w:val="003215D0"/>
    <w:rsid w:val="00321B95"/>
    <w:rsid w:val="00322B42"/>
    <w:rsid w:val="003252A2"/>
    <w:rsid w:val="00325D7C"/>
    <w:rsid w:val="0032795B"/>
    <w:rsid w:val="0032CEEF"/>
    <w:rsid w:val="003307FD"/>
    <w:rsid w:val="00330E4A"/>
    <w:rsid w:val="0033189A"/>
    <w:rsid w:val="00333BC6"/>
    <w:rsid w:val="003348BA"/>
    <w:rsid w:val="00335B98"/>
    <w:rsid w:val="00335C34"/>
    <w:rsid w:val="0034075E"/>
    <w:rsid w:val="0034076D"/>
    <w:rsid w:val="00340BC8"/>
    <w:rsid w:val="0034134D"/>
    <w:rsid w:val="003415D5"/>
    <w:rsid w:val="00341DBF"/>
    <w:rsid w:val="003429F7"/>
    <w:rsid w:val="00342BCA"/>
    <w:rsid w:val="003455C6"/>
    <w:rsid w:val="003460E2"/>
    <w:rsid w:val="003462E2"/>
    <w:rsid w:val="00347646"/>
    <w:rsid w:val="0034771C"/>
    <w:rsid w:val="003509A8"/>
    <w:rsid w:val="003518FA"/>
    <w:rsid w:val="00352445"/>
    <w:rsid w:val="003532D9"/>
    <w:rsid w:val="00353460"/>
    <w:rsid w:val="00353957"/>
    <w:rsid w:val="0035446E"/>
    <w:rsid w:val="003546E8"/>
    <w:rsid w:val="00354AA8"/>
    <w:rsid w:val="00356A33"/>
    <w:rsid w:val="0036043E"/>
    <w:rsid w:val="00360F9C"/>
    <w:rsid w:val="00361139"/>
    <w:rsid w:val="003618E9"/>
    <w:rsid w:val="00363BF3"/>
    <w:rsid w:val="00364A47"/>
    <w:rsid w:val="00365453"/>
    <w:rsid w:val="0036564D"/>
    <w:rsid w:val="00367872"/>
    <w:rsid w:val="00367C45"/>
    <w:rsid w:val="00367E2A"/>
    <w:rsid w:val="00370B5C"/>
    <w:rsid w:val="00370C58"/>
    <w:rsid w:val="003722E8"/>
    <w:rsid w:val="003725A4"/>
    <w:rsid w:val="003727A1"/>
    <w:rsid w:val="003729F9"/>
    <w:rsid w:val="003740A4"/>
    <w:rsid w:val="003748F9"/>
    <w:rsid w:val="00375230"/>
    <w:rsid w:val="00375B12"/>
    <w:rsid w:val="00375E73"/>
    <w:rsid w:val="00376923"/>
    <w:rsid w:val="00377281"/>
    <w:rsid w:val="00377F0F"/>
    <w:rsid w:val="003803DD"/>
    <w:rsid w:val="00380642"/>
    <w:rsid w:val="00380B06"/>
    <w:rsid w:val="003829D6"/>
    <w:rsid w:val="00383E3C"/>
    <w:rsid w:val="00385BD5"/>
    <w:rsid w:val="003868F2"/>
    <w:rsid w:val="00390F85"/>
    <w:rsid w:val="00393241"/>
    <w:rsid w:val="00394127"/>
    <w:rsid w:val="00394DCB"/>
    <w:rsid w:val="00395432"/>
    <w:rsid w:val="0039699C"/>
    <w:rsid w:val="003978E2"/>
    <w:rsid w:val="00397DC4"/>
    <w:rsid w:val="00397E1F"/>
    <w:rsid w:val="003A084F"/>
    <w:rsid w:val="003A13DC"/>
    <w:rsid w:val="003A1690"/>
    <w:rsid w:val="003A3360"/>
    <w:rsid w:val="003A3666"/>
    <w:rsid w:val="003A3802"/>
    <w:rsid w:val="003A3C4C"/>
    <w:rsid w:val="003A540F"/>
    <w:rsid w:val="003A557F"/>
    <w:rsid w:val="003A6CC1"/>
    <w:rsid w:val="003A6EEF"/>
    <w:rsid w:val="003B0308"/>
    <w:rsid w:val="003B07B0"/>
    <w:rsid w:val="003B09FD"/>
    <w:rsid w:val="003B0B60"/>
    <w:rsid w:val="003B1A03"/>
    <w:rsid w:val="003B1ED0"/>
    <w:rsid w:val="003B3888"/>
    <w:rsid w:val="003B453A"/>
    <w:rsid w:val="003B55DA"/>
    <w:rsid w:val="003B7906"/>
    <w:rsid w:val="003B7C5E"/>
    <w:rsid w:val="003C1F38"/>
    <w:rsid w:val="003C2F2E"/>
    <w:rsid w:val="003C4073"/>
    <w:rsid w:val="003C40AD"/>
    <w:rsid w:val="003C655F"/>
    <w:rsid w:val="003C6837"/>
    <w:rsid w:val="003C6FD0"/>
    <w:rsid w:val="003C7BDD"/>
    <w:rsid w:val="003D0F5D"/>
    <w:rsid w:val="003D411B"/>
    <w:rsid w:val="003D46AF"/>
    <w:rsid w:val="003D4947"/>
    <w:rsid w:val="003D49A4"/>
    <w:rsid w:val="003D55E2"/>
    <w:rsid w:val="003D6277"/>
    <w:rsid w:val="003D688A"/>
    <w:rsid w:val="003D6F16"/>
    <w:rsid w:val="003D7121"/>
    <w:rsid w:val="003E1E28"/>
    <w:rsid w:val="003E3411"/>
    <w:rsid w:val="003E3E57"/>
    <w:rsid w:val="003E3FF3"/>
    <w:rsid w:val="003E674C"/>
    <w:rsid w:val="003E7E8B"/>
    <w:rsid w:val="003F03C6"/>
    <w:rsid w:val="003F12FA"/>
    <w:rsid w:val="003F2315"/>
    <w:rsid w:val="003F2B0D"/>
    <w:rsid w:val="003F33FE"/>
    <w:rsid w:val="003F38C6"/>
    <w:rsid w:val="003F5AC1"/>
    <w:rsid w:val="003F5C6E"/>
    <w:rsid w:val="003F5CAB"/>
    <w:rsid w:val="003F5D67"/>
    <w:rsid w:val="003F5EAD"/>
    <w:rsid w:val="003F9EB8"/>
    <w:rsid w:val="0040210A"/>
    <w:rsid w:val="00402632"/>
    <w:rsid w:val="00403025"/>
    <w:rsid w:val="004034C2"/>
    <w:rsid w:val="004039FA"/>
    <w:rsid w:val="004040D5"/>
    <w:rsid w:val="00405171"/>
    <w:rsid w:val="00407281"/>
    <w:rsid w:val="004116B4"/>
    <w:rsid w:val="004118DC"/>
    <w:rsid w:val="00411E24"/>
    <w:rsid w:val="00412A23"/>
    <w:rsid w:val="00412A2F"/>
    <w:rsid w:val="00413044"/>
    <w:rsid w:val="00413A15"/>
    <w:rsid w:val="00413A8B"/>
    <w:rsid w:val="00413E7F"/>
    <w:rsid w:val="00415980"/>
    <w:rsid w:val="00416D2A"/>
    <w:rsid w:val="00417C64"/>
    <w:rsid w:val="00420FB2"/>
    <w:rsid w:val="00421EA5"/>
    <w:rsid w:val="0042357C"/>
    <w:rsid w:val="00423F15"/>
    <w:rsid w:val="004266E8"/>
    <w:rsid w:val="00427667"/>
    <w:rsid w:val="00427C51"/>
    <w:rsid w:val="00427E5F"/>
    <w:rsid w:val="004310AE"/>
    <w:rsid w:val="0043205F"/>
    <w:rsid w:val="00433485"/>
    <w:rsid w:val="00434769"/>
    <w:rsid w:val="00435545"/>
    <w:rsid w:val="004356AF"/>
    <w:rsid w:val="00435CCE"/>
    <w:rsid w:val="0043611B"/>
    <w:rsid w:val="0043655E"/>
    <w:rsid w:val="00436BF2"/>
    <w:rsid w:val="004373BB"/>
    <w:rsid w:val="00437CF7"/>
    <w:rsid w:val="0044062E"/>
    <w:rsid w:val="00440633"/>
    <w:rsid w:val="0044077B"/>
    <w:rsid w:val="00440F01"/>
    <w:rsid w:val="0044409C"/>
    <w:rsid w:val="004458A3"/>
    <w:rsid w:val="00445E7B"/>
    <w:rsid w:val="00446E24"/>
    <w:rsid w:val="00450CF6"/>
    <w:rsid w:val="00450DBC"/>
    <w:rsid w:val="00453FB7"/>
    <w:rsid w:val="00454DEB"/>
    <w:rsid w:val="00454F9E"/>
    <w:rsid w:val="00456023"/>
    <w:rsid w:val="00456153"/>
    <w:rsid w:val="004568AE"/>
    <w:rsid w:val="00457D37"/>
    <w:rsid w:val="004605A7"/>
    <w:rsid w:val="00462FCE"/>
    <w:rsid w:val="00463A5B"/>
    <w:rsid w:val="00464164"/>
    <w:rsid w:val="00465100"/>
    <w:rsid w:val="0046601D"/>
    <w:rsid w:val="00466EFE"/>
    <w:rsid w:val="00466F03"/>
    <w:rsid w:val="00467E3E"/>
    <w:rsid w:val="00470136"/>
    <w:rsid w:val="00471269"/>
    <w:rsid w:val="00474710"/>
    <w:rsid w:val="00477A67"/>
    <w:rsid w:val="00477DEA"/>
    <w:rsid w:val="0048088F"/>
    <w:rsid w:val="004819D8"/>
    <w:rsid w:val="00482714"/>
    <w:rsid w:val="004833D2"/>
    <w:rsid w:val="004839F9"/>
    <w:rsid w:val="00483A72"/>
    <w:rsid w:val="00485D16"/>
    <w:rsid w:val="00491433"/>
    <w:rsid w:val="004915A7"/>
    <w:rsid w:val="00491A9A"/>
    <w:rsid w:val="00496457"/>
    <w:rsid w:val="00496663"/>
    <w:rsid w:val="004967C1"/>
    <w:rsid w:val="00496A1D"/>
    <w:rsid w:val="0049712B"/>
    <w:rsid w:val="004A0A54"/>
    <w:rsid w:val="004A139F"/>
    <w:rsid w:val="004A1BCC"/>
    <w:rsid w:val="004A1C33"/>
    <w:rsid w:val="004A2598"/>
    <w:rsid w:val="004A2CE2"/>
    <w:rsid w:val="004A3092"/>
    <w:rsid w:val="004A3148"/>
    <w:rsid w:val="004A318E"/>
    <w:rsid w:val="004A4708"/>
    <w:rsid w:val="004A545B"/>
    <w:rsid w:val="004A5B8B"/>
    <w:rsid w:val="004A65FF"/>
    <w:rsid w:val="004A682C"/>
    <w:rsid w:val="004A69EC"/>
    <w:rsid w:val="004A71C2"/>
    <w:rsid w:val="004A7582"/>
    <w:rsid w:val="004B114C"/>
    <w:rsid w:val="004B1884"/>
    <w:rsid w:val="004B1998"/>
    <w:rsid w:val="004B1B6C"/>
    <w:rsid w:val="004B3956"/>
    <w:rsid w:val="004B423A"/>
    <w:rsid w:val="004B4841"/>
    <w:rsid w:val="004B4BDD"/>
    <w:rsid w:val="004B5014"/>
    <w:rsid w:val="004B6125"/>
    <w:rsid w:val="004B6545"/>
    <w:rsid w:val="004B6A92"/>
    <w:rsid w:val="004B6B59"/>
    <w:rsid w:val="004B712F"/>
    <w:rsid w:val="004B7F04"/>
    <w:rsid w:val="004C3A60"/>
    <w:rsid w:val="004C46F5"/>
    <w:rsid w:val="004C63B6"/>
    <w:rsid w:val="004C66D9"/>
    <w:rsid w:val="004C6CE4"/>
    <w:rsid w:val="004C7013"/>
    <w:rsid w:val="004C7656"/>
    <w:rsid w:val="004C78D3"/>
    <w:rsid w:val="004D04E8"/>
    <w:rsid w:val="004D1A75"/>
    <w:rsid w:val="004D3139"/>
    <w:rsid w:val="004D3365"/>
    <w:rsid w:val="004D374C"/>
    <w:rsid w:val="004D4B08"/>
    <w:rsid w:val="004D58FA"/>
    <w:rsid w:val="004D5FAE"/>
    <w:rsid w:val="004D6179"/>
    <w:rsid w:val="004D6C08"/>
    <w:rsid w:val="004E0410"/>
    <w:rsid w:val="004E046E"/>
    <w:rsid w:val="004E09B8"/>
    <w:rsid w:val="004E0FC4"/>
    <w:rsid w:val="004E1156"/>
    <w:rsid w:val="004E34B0"/>
    <w:rsid w:val="004E3600"/>
    <w:rsid w:val="004E4C0E"/>
    <w:rsid w:val="004E5101"/>
    <w:rsid w:val="004E57E6"/>
    <w:rsid w:val="004E5EBC"/>
    <w:rsid w:val="004E5ECC"/>
    <w:rsid w:val="004E7FD8"/>
    <w:rsid w:val="004F0880"/>
    <w:rsid w:val="004F16D3"/>
    <w:rsid w:val="004F188C"/>
    <w:rsid w:val="004F1C50"/>
    <w:rsid w:val="004F2326"/>
    <w:rsid w:val="004F2DB6"/>
    <w:rsid w:val="004F4113"/>
    <w:rsid w:val="004F5ED5"/>
    <w:rsid w:val="004F690B"/>
    <w:rsid w:val="004F6DF5"/>
    <w:rsid w:val="004F72AE"/>
    <w:rsid w:val="004F73C7"/>
    <w:rsid w:val="005001B3"/>
    <w:rsid w:val="00500E02"/>
    <w:rsid w:val="00502E87"/>
    <w:rsid w:val="0050403D"/>
    <w:rsid w:val="00504C12"/>
    <w:rsid w:val="00506909"/>
    <w:rsid w:val="00506A70"/>
    <w:rsid w:val="00507950"/>
    <w:rsid w:val="0051041E"/>
    <w:rsid w:val="005114F2"/>
    <w:rsid w:val="00512BD8"/>
    <w:rsid w:val="005132D0"/>
    <w:rsid w:val="00513FD3"/>
    <w:rsid w:val="00515B27"/>
    <w:rsid w:val="0051691F"/>
    <w:rsid w:val="00517223"/>
    <w:rsid w:val="0051742E"/>
    <w:rsid w:val="00517602"/>
    <w:rsid w:val="005202B9"/>
    <w:rsid w:val="0052067B"/>
    <w:rsid w:val="005209BE"/>
    <w:rsid w:val="00521F18"/>
    <w:rsid w:val="0052260E"/>
    <w:rsid w:val="005253BE"/>
    <w:rsid w:val="00526169"/>
    <w:rsid w:val="00530026"/>
    <w:rsid w:val="005303E0"/>
    <w:rsid w:val="005308C8"/>
    <w:rsid w:val="005344FC"/>
    <w:rsid w:val="00534665"/>
    <w:rsid w:val="00534EB7"/>
    <w:rsid w:val="00536A71"/>
    <w:rsid w:val="00536BCB"/>
    <w:rsid w:val="005375C3"/>
    <w:rsid w:val="00540A6A"/>
    <w:rsid w:val="005423D0"/>
    <w:rsid w:val="00542E42"/>
    <w:rsid w:val="00543D82"/>
    <w:rsid w:val="00543E38"/>
    <w:rsid w:val="00544122"/>
    <w:rsid w:val="0054472A"/>
    <w:rsid w:val="005463A5"/>
    <w:rsid w:val="00546F95"/>
    <w:rsid w:val="00547096"/>
    <w:rsid w:val="00550D25"/>
    <w:rsid w:val="00550DFE"/>
    <w:rsid w:val="0055163E"/>
    <w:rsid w:val="00552C5D"/>
    <w:rsid w:val="00552CE3"/>
    <w:rsid w:val="00552DC0"/>
    <w:rsid w:val="00554E0D"/>
    <w:rsid w:val="0055596D"/>
    <w:rsid w:val="0055650E"/>
    <w:rsid w:val="00557CC6"/>
    <w:rsid w:val="005601D8"/>
    <w:rsid w:val="00560E76"/>
    <w:rsid w:val="00561403"/>
    <w:rsid w:val="005614B6"/>
    <w:rsid w:val="005615B9"/>
    <w:rsid w:val="00563064"/>
    <w:rsid w:val="00564847"/>
    <w:rsid w:val="00565023"/>
    <w:rsid w:val="00566069"/>
    <w:rsid w:val="00566448"/>
    <w:rsid w:val="0056798D"/>
    <w:rsid w:val="00570890"/>
    <w:rsid w:val="00570ACA"/>
    <w:rsid w:val="00571BBE"/>
    <w:rsid w:val="0057323E"/>
    <w:rsid w:val="005746E4"/>
    <w:rsid w:val="00574BBA"/>
    <w:rsid w:val="0057637D"/>
    <w:rsid w:val="0057718D"/>
    <w:rsid w:val="005771AE"/>
    <w:rsid w:val="005774CB"/>
    <w:rsid w:val="005775AA"/>
    <w:rsid w:val="0058082C"/>
    <w:rsid w:val="00580B65"/>
    <w:rsid w:val="00581693"/>
    <w:rsid w:val="00581CF2"/>
    <w:rsid w:val="00582ABF"/>
    <w:rsid w:val="00582CE7"/>
    <w:rsid w:val="0058504E"/>
    <w:rsid w:val="00585E00"/>
    <w:rsid w:val="00590409"/>
    <w:rsid w:val="00591564"/>
    <w:rsid w:val="00591835"/>
    <w:rsid w:val="005918CB"/>
    <w:rsid w:val="005924C0"/>
    <w:rsid w:val="00592F98"/>
    <w:rsid w:val="00593B7A"/>
    <w:rsid w:val="00594A39"/>
    <w:rsid w:val="00595BFC"/>
    <w:rsid w:val="00596A62"/>
    <w:rsid w:val="0059713F"/>
    <w:rsid w:val="00597DED"/>
    <w:rsid w:val="005999D6"/>
    <w:rsid w:val="005A0D51"/>
    <w:rsid w:val="005A1510"/>
    <w:rsid w:val="005A2234"/>
    <w:rsid w:val="005A2E28"/>
    <w:rsid w:val="005A332F"/>
    <w:rsid w:val="005A3997"/>
    <w:rsid w:val="005A3A4C"/>
    <w:rsid w:val="005A3B07"/>
    <w:rsid w:val="005A5EAB"/>
    <w:rsid w:val="005A5F43"/>
    <w:rsid w:val="005B1FE9"/>
    <w:rsid w:val="005B40B8"/>
    <w:rsid w:val="005B4C41"/>
    <w:rsid w:val="005B4F7A"/>
    <w:rsid w:val="005B67A1"/>
    <w:rsid w:val="005B7E4A"/>
    <w:rsid w:val="005B7F15"/>
    <w:rsid w:val="005C009D"/>
    <w:rsid w:val="005C0E48"/>
    <w:rsid w:val="005C31D4"/>
    <w:rsid w:val="005C4668"/>
    <w:rsid w:val="005C5719"/>
    <w:rsid w:val="005C581E"/>
    <w:rsid w:val="005D02C2"/>
    <w:rsid w:val="005D1B9D"/>
    <w:rsid w:val="005D1DB1"/>
    <w:rsid w:val="005D27C1"/>
    <w:rsid w:val="005D2E09"/>
    <w:rsid w:val="005D3B32"/>
    <w:rsid w:val="005D3D9F"/>
    <w:rsid w:val="005D3EB3"/>
    <w:rsid w:val="005D432E"/>
    <w:rsid w:val="005D4D41"/>
    <w:rsid w:val="005D5E61"/>
    <w:rsid w:val="005D646E"/>
    <w:rsid w:val="005D7ACB"/>
    <w:rsid w:val="005E0018"/>
    <w:rsid w:val="005E0E83"/>
    <w:rsid w:val="005E13B4"/>
    <w:rsid w:val="005E13CB"/>
    <w:rsid w:val="005E2C77"/>
    <w:rsid w:val="005E4341"/>
    <w:rsid w:val="005E4C8F"/>
    <w:rsid w:val="005E4C90"/>
    <w:rsid w:val="005E5DBA"/>
    <w:rsid w:val="005E6018"/>
    <w:rsid w:val="005E7386"/>
    <w:rsid w:val="005F03F6"/>
    <w:rsid w:val="005F0598"/>
    <w:rsid w:val="005F2136"/>
    <w:rsid w:val="005F2419"/>
    <w:rsid w:val="005F2A09"/>
    <w:rsid w:val="005F2B64"/>
    <w:rsid w:val="005F2E57"/>
    <w:rsid w:val="005F32C0"/>
    <w:rsid w:val="005F4381"/>
    <w:rsid w:val="005F5388"/>
    <w:rsid w:val="00600181"/>
    <w:rsid w:val="00600877"/>
    <w:rsid w:val="006008CB"/>
    <w:rsid w:val="0060163E"/>
    <w:rsid w:val="00602928"/>
    <w:rsid w:val="00603362"/>
    <w:rsid w:val="0060390B"/>
    <w:rsid w:val="006039EB"/>
    <w:rsid w:val="00606A95"/>
    <w:rsid w:val="00610FBF"/>
    <w:rsid w:val="00611AD7"/>
    <w:rsid w:val="0061216F"/>
    <w:rsid w:val="006134AF"/>
    <w:rsid w:val="00613C6E"/>
    <w:rsid w:val="006143CC"/>
    <w:rsid w:val="0061473A"/>
    <w:rsid w:val="0061518C"/>
    <w:rsid w:val="0061559E"/>
    <w:rsid w:val="00615DD1"/>
    <w:rsid w:val="00615E23"/>
    <w:rsid w:val="0061721F"/>
    <w:rsid w:val="0062046D"/>
    <w:rsid w:val="00620B8E"/>
    <w:rsid w:val="00622BCC"/>
    <w:rsid w:val="00623BA9"/>
    <w:rsid w:val="00623CC8"/>
    <w:rsid w:val="00624C02"/>
    <w:rsid w:val="00626601"/>
    <w:rsid w:val="00626949"/>
    <w:rsid w:val="00627202"/>
    <w:rsid w:val="00627976"/>
    <w:rsid w:val="00627D84"/>
    <w:rsid w:val="006305BE"/>
    <w:rsid w:val="00631ADE"/>
    <w:rsid w:val="006321F7"/>
    <w:rsid w:val="006322DA"/>
    <w:rsid w:val="0063235E"/>
    <w:rsid w:val="00633738"/>
    <w:rsid w:val="00634D28"/>
    <w:rsid w:val="00635D58"/>
    <w:rsid w:val="00636F10"/>
    <w:rsid w:val="00641EC9"/>
    <w:rsid w:val="00642380"/>
    <w:rsid w:val="00642D62"/>
    <w:rsid w:val="00643C74"/>
    <w:rsid w:val="0064534F"/>
    <w:rsid w:val="0064566F"/>
    <w:rsid w:val="00645CC2"/>
    <w:rsid w:val="006472D8"/>
    <w:rsid w:val="006474DF"/>
    <w:rsid w:val="006477CF"/>
    <w:rsid w:val="00647D19"/>
    <w:rsid w:val="00652214"/>
    <w:rsid w:val="0065346A"/>
    <w:rsid w:val="0065580D"/>
    <w:rsid w:val="00662952"/>
    <w:rsid w:val="00662E91"/>
    <w:rsid w:val="00663710"/>
    <w:rsid w:val="00663C0D"/>
    <w:rsid w:val="00666FFC"/>
    <w:rsid w:val="00667355"/>
    <w:rsid w:val="00667B6E"/>
    <w:rsid w:val="00667F23"/>
    <w:rsid w:val="0067028E"/>
    <w:rsid w:val="006708AA"/>
    <w:rsid w:val="00670C9F"/>
    <w:rsid w:val="0067290C"/>
    <w:rsid w:val="00672EDB"/>
    <w:rsid w:val="00673263"/>
    <w:rsid w:val="00673424"/>
    <w:rsid w:val="00674235"/>
    <w:rsid w:val="00676B3D"/>
    <w:rsid w:val="006772EC"/>
    <w:rsid w:val="00677F5A"/>
    <w:rsid w:val="00677F79"/>
    <w:rsid w:val="0068121E"/>
    <w:rsid w:val="006815EF"/>
    <w:rsid w:val="00681752"/>
    <w:rsid w:val="00682481"/>
    <w:rsid w:val="00682F12"/>
    <w:rsid w:val="006837F2"/>
    <w:rsid w:val="00684D58"/>
    <w:rsid w:val="00685CB9"/>
    <w:rsid w:val="00686636"/>
    <w:rsid w:val="00686A40"/>
    <w:rsid w:val="00686B42"/>
    <w:rsid w:val="00690F00"/>
    <w:rsid w:val="00691051"/>
    <w:rsid w:val="00691501"/>
    <w:rsid w:val="00691ACE"/>
    <w:rsid w:val="006932AF"/>
    <w:rsid w:val="006939AA"/>
    <w:rsid w:val="00693F0E"/>
    <w:rsid w:val="00694A4B"/>
    <w:rsid w:val="006A2394"/>
    <w:rsid w:val="006A376C"/>
    <w:rsid w:val="006A3BDB"/>
    <w:rsid w:val="006A3C4C"/>
    <w:rsid w:val="006A3C5C"/>
    <w:rsid w:val="006A4946"/>
    <w:rsid w:val="006A4DA1"/>
    <w:rsid w:val="006A5B36"/>
    <w:rsid w:val="006A70E3"/>
    <w:rsid w:val="006B11AF"/>
    <w:rsid w:val="006B2438"/>
    <w:rsid w:val="006B31BE"/>
    <w:rsid w:val="006B364E"/>
    <w:rsid w:val="006B36BB"/>
    <w:rsid w:val="006B3EFA"/>
    <w:rsid w:val="006B4AA0"/>
    <w:rsid w:val="006B5011"/>
    <w:rsid w:val="006B617A"/>
    <w:rsid w:val="006B734F"/>
    <w:rsid w:val="006B7952"/>
    <w:rsid w:val="006C2013"/>
    <w:rsid w:val="006C2B40"/>
    <w:rsid w:val="006C2EB3"/>
    <w:rsid w:val="006C4267"/>
    <w:rsid w:val="006C7AB3"/>
    <w:rsid w:val="006D0D6B"/>
    <w:rsid w:val="006D1085"/>
    <w:rsid w:val="006D12F1"/>
    <w:rsid w:val="006D1AF4"/>
    <w:rsid w:val="006D342A"/>
    <w:rsid w:val="006D5245"/>
    <w:rsid w:val="006D5A4E"/>
    <w:rsid w:val="006D7BC3"/>
    <w:rsid w:val="006D7ECF"/>
    <w:rsid w:val="006E035E"/>
    <w:rsid w:val="006E2D73"/>
    <w:rsid w:val="006E47E4"/>
    <w:rsid w:val="006E4AE4"/>
    <w:rsid w:val="006E5A3A"/>
    <w:rsid w:val="006E5A5E"/>
    <w:rsid w:val="006E5BE6"/>
    <w:rsid w:val="006E6A7F"/>
    <w:rsid w:val="006E773A"/>
    <w:rsid w:val="006E7C3E"/>
    <w:rsid w:val="006F0E8C"/>
    <w:rsid w:val="006F0E98"/>
    <w:rsid w:val="006F15F5"/>
    <w:rsid w:val="006F2919"/>
    <w:rsid w:val="006F2E58"/>
    <w:rsid w:val="006F56D8"/>
    <w:rsid w:val="006F693B"/>
    <w:rsid w:val="006F7CD0"/>
    <w:rsid w:val="007004FD"/>
    <w:rsid w:val="00700CD4"/>
    <w:rsid w:val="00702CF5"/>
    <w:rsid w:val="00703315"/>
    <w:rsid w:val="0070374D"/>
    <w:rsid w:val="00703FFC"/>
    <w:rsid w:val="007045D8"/>
    <w:rsid w:val="00705453"/>
    <w:rsid w:val="007072CB"/>
    <w:rsid w:val="00710413"/>
    <w:rsid w:val="00711317"/>
    <w:rsid w:val="00711636"/>
    <w:rsid w:val="00712307"/>
    <w:rsid w:val="00713C80"/>
    <w:rsid w:val="007142BA"/>
    <w:rsid w:val="007153E1"/>
    <w:rsid w:val="007160BC"/>
    <w:rsid w:val="0071782C"/>
    <w:rsid w:val="00717BF7"/>
    <w:rsid w:val="0072014C"/>
    <w:rsid w:val="00720345"/>
    <w:rsid w:val="00720A5B"/>
    <w:rsid w:val="00720B89"/>
    <w:rsid w:val="00720F0B"/>
    <w:rsid w:val="00721B70"/>
    <w:rsid w:val="00722390"/>
    <w:rsid w:val="00722516"/>
    <w:rsid w:val="0072255F"/>
    <w:rsid w:val="00722B7E"/>
    <w:rsid w:val="00723934"/>
    <w:rsid w:val="00724729"/>
    <w:rsid w:val="007247C3"/>
    <w:rsid w:val="0072484C"/>
    <w:rsid w:val="0073006B"/>
    <w:rsid w:val="00730275"/>
    <w:rsid w:val="00730890"/>
    <w:rsid w:val="00730A1A"/>
    <w:rsid w:val="00733671"/>
    <w:rsid w:val="0073497A"/>
    <w:rsid w:val="00736A24"/>
    <w:rsid w:val="00737050"/>
    <w:rsid w:val="00742577"/>
    <w:rsid w:val="007433A3"/>
    <w:rsid w:val="0074448D"/>
    <w:rsid w:val="00744533"/>
    <w:rsid w:val="007446EA"/>
    <w:rsid w:val="0074576F"/>
    <w:rsid w:val="00746180"/>
    <w:rsid w:val="00746911"/>
    <w:rsid w:val="00746C7B"/>
    <w:rsid w:val="007470BA"/>
    <w:rsid w:val="007507DC"/>
    <w:rsid w:val="00750C3D"/>
    <w:rsid w:val="00750F67"/>
    <w:rsid w:val="00754673"/>
    <w:rsid w:val="007553DA"/>
    <w:rsid w:val="0075553D"/>
    <w:rsid w:val="00755C1A"/>
    <w:rsid w:val="0075616B"/>
    <w:rsid w:val="007576E1"/>
    <w:rsid w:val="00757F91"/>
    <w:rsid w:val="00760080"/>
    <w:rsid w:val="00760A5D"/>
    <w:rsid w:val="00760E98"/>
    <w:rsid w:val="00761F91"/>
    <w:rsid w:val="0076217A"/>
    <w:rsid w:val="00762BA7"/>
    <w:rsid w:val="00762F26"/>
    <w:rsid w:val="00764434"/>
    <w:rsid w:val="00764E9D"/>
    <w:rsid w:val="007651A2"/>
    <w:rsid w:val="007657FB"/>
    <w:rsid w:val="00765CDE"/>
    <w:rsid w:val="00766859"/>
    <w:rsid w:val="00766A50"/>
    <w:rsid w:val="007702B8"/>
    <w:rsid w:val="0077063F"/>
    <w:rsid w:val="00770862"/>
    <w:rsid w:val="007731AC"/>
    <w:rsid w:val="007758FD"/>
    <w:rsid w:val="00776B01"/>
    <w:rsid w:val="00776E21"/>
    <w:rsid w:val="00777193"/>
    <w:rsid w:val="007822B9"/>
    <w:rsid w:val="00782E84"/>
    <w:rsid w:val="007831D2"/>
    <w:rsid w:val="00783226"/>
    <w:rsid w:val="00784138"/>
    <w:rsid w:val="0078478C"/>
    <w:rsid w:val="00785101"/>
    <w:rsid w:val="00785950"/>
    <w:rsid w:val="00785F3D"/>
    <w:rsid w:val="007861C1"/>
    <w:rsid w:val="00787737"/>
    <w:rsid w:val="00787769"/>
    <w:rsid w:val="00787EC7"/>
    <w:rsid w:val="007902E6"/>
    <w:rsid w:val="00790E21"/>
    <w:rsid w:val="00791635"/>
    <w:rsid w:val="0079276C"/>
    <w:rsid w:val="00792BCE"/>
    <w:rsid w:val="0079473F"/>
    <w:rsid w:val="0079586B"/>
    <w:rsid w:val="007960DA"/>
    <w:rsid w:val="00797422"/>
    <w:rsid w:val="00797FE4"/>
    <w:rsid w:val="007A01F3"/>
    <w:rsid w:val="007A0AB8"/>
    <w:rsid w:val="007A164D"/>
    <w:rsid w:val="007A182C"/>
    <w:rsid w:val="007A1F7F"/>
    <w:rsid w:val="007A262F"/>
    <w:rsid w:val="007A48D2"/>
    <w:rsid w:val="007A4A1D"/>
    <w:rsid w:val="007A55A1"/>
    <w:rsid w:val="007A5998"/>
    <w:rsid w:val="007A63BF"/>
    <w:rsid w:val="007A774E"/>
    <w:rsid w:val="007B09FC"/>
    <w:rsid w:val="007B0B77"/>
    <w:rsid w:val="007B15C3"/>
    <w:rsid w:val="007B1ED2"/>
    <w:rsid w:val="007B2046"/>
    <w:rsid w:val="007B21C9"/>
    <w:rsid w:val="007B422A"/>
    <w:rsid w:val="007B437F"/>
    <w:rsid w:val="007B44CE"/>
    <w:rsid w:val="007B5FC9"/>
    <w:rsid w:val="007B6867"/>
    <w:rsid w:val="007B6970"/>
    <w:rsid w:val="007B699F"/>
    <w:rsid w:val="007C190F"/>
    <w:rsid w:val="007C1BB0"/>
    <w:rsid w:val="007C233D"/>
    <w:rsid w:val="007C3951"/>
    <w:rsid w:val="007C4439"/>
    <w:rsid w:val="007C4780"/>
    <w:rsid w:val="007C4A9A"/>
    <w:rsid w:val="007C5BA5"/>
    <w:rsid w:val="007C7FD3"/>
    <w:rsid w:val="007D0E4A"/>
    <w:rsid w:val="007D2D9D"/>
    <w:rsid w:val="007D3595"/>
    <w:rsid w:val="007D44F8"/>
    <w:rsid w:val="007D485E"/>
    <w:rsid w:val="007D6146"/>
    <w:rsid w:val="007D76F4"/>
    <w:rsid w:val="007D77F1"/>
    <w:rsid w:val="007D79B4"/>
    <w:rsid w:val="007D7CF1"/>
    <w:rsid w:val="007E0B17"/>
    <w:rsid w:val="007E0B76"/>
    <w:rsid w:val="007E1026"/>
    <w:rsid w:val="007E1E37"/>
    <w:rsid w:val="007E269C"/>
    <w:rsid w:val="007E3001"/>
    <w:rsid w:val="007E309E"/>
    <w:rsid w:val="007E50F2"/>
    <w:rsid w:val="007E5B67"/>
    <w:rsid w:val="007E6BCC"/>
    <w:rsid w:val="007E7558"/>
    <w:rsid w:val="007F073D"/>
    <w:rsid w:val="007F0D6E"/>
    <w:rsid w:val="007F27D4"/>
    <w:rsid w:val="007F3002"/>
    <w:rsid w:val="007F4798"/>
    <w:rsid w:val="007F4E2C"/>
    <w:rsid w:val="007F5775"/>
    <w:rsid w:val="007F5943"/>
    <w:rsid w:val="007F6FB0"/>
    <w:rsid w:val="007F76BF"/>
    <w:rsid w:val="007FA007"/>
    <w:rsid w:val="008017D1"/>
    <w:rsid w:val="00801F01"/>
    <w:rsid w:val="00802246"/>
    <w:rsid w:val="00802546"/>
    <w:rsid w:val="00803506"/>
    <w:rsid w:val="00803C1A"/>
    <w:rsid w:val="00804F84"/>
    <w:rsid w:val="00806679"/>
    <w:rsid w:val="0081170B"/>
    <w:rsid w:val="0081335B"/>
    <w:rsid w:val="0081518F"/>
    <w:rsid w:val="0081675E"/>
    <w:rsid w:val="00816CB0"/>
    <w:rsid w:val="00816EE5"/>
    <w:rsid w:val="00817728"/>
    <w:rsid w:val="00821288"/>
    <w:rsid w:val="008212A0"/>
    <w:rsid w:val="00821ADE"/>
    <w:rsid w:val="00825864"/>
    <w:rsid w:val="00825DD1"/>
    <w:rsid w:val="00827086"/>
    <w:rsid w:val="008272AF"/>
    <w:rsid w:val="008275A9"/>
    <w:rsid w:val="00830969"/>
    <w:rsid w:val="00831A7C"/>
    <w:rsid w:val="00831D6D"/>
    <w:rsid w:val="00832330"/>
    <w:rsid w:val="008323A6"/>
    <w:rsid w:val="008324A4"/>
    <w:rsid w:val="0083454A"/>
    <w:rsid w:val="00834A55"/>
    <w:rsid w:val="0083652D"/>
    <w:rsid w:val="00836F28"/>
    <w:rsid w:val="0083734E"/>
    <w:rsid w:val="00837F9E"/>
    <w:rsid w:val="008408FC"/>
    <w:rsid w:val="00840E2A"/>
    <w:rsid w:val="00842A3B"/>
    <w:rsid w:val="00844C63"/>
    <w:rsid w:val="00845895"/>
    <w:rsid w:val="00846A59"/>
    <w:rsid w:val="00847FA6"/>
    <w:rsid w:val="0085149F"/>
    <w:rsid w:val="00852D90"/>
    <w:rsid w:val="008537DD"/>
    <w:rsid w:val="0085481A"/>
    <w:rsid w:val="008560B1"/>
    <w:rsid w:val="00857774"/>
    <w:rsid w:val="0086379B"/>
    <w:rsid w:val="00863E55"/>
    <w:rsid w:val="00864FB6"/>
    <w:rsid w:val="0086599F"/>
    <w:rsid w:val="008661B0"/>
    <w:rsid w:val="00866C9C"/>
    <w:rsid w:val="00867AB5"/>
    <w:rsid w:val="00867C86"/>
    <w:rsid w:val="00870A8E"/>
    <w:rsid w:val="008720A1"/>
    <w:rsid w:val="00872D1C"/>
    <w:rsid w:val="00872F71"/>
    <w:rsid w:val="00873627"/>
    <w:rsid w:val="00873A93"/>
    <w:rsid w:val="00874826"/>
    <w:rsid w:val="00875BDE"/>
    <w:rsid w:val="00875D7E"/>
    <w:rsid w:val="0087624E"/>
    <w:rsid w:val="0087729A"/>
    <w:rsid w:val="0088014E"/>
    <w:rsid w:val="00880296"/>
    <w:rsid w:val="008802E7"/>
    <w:rsid w:val="0088104F"/>
    <w:rsid w:val="00882A09"/>
    <w:rsid w:val="00884A5A"/>
    <w:rsid w:val="00884DAD"/>
    <w:rsid w:val="00885846"/>
    <w:rsid w:val="00886867"/>
    <w:rsid w:val="00887120"/>
    <w:rsid w:val="00887AAA"/>
    <w:rsid w:val="00891BF6"/>
    <w:rsid w:val="0089269E"/>
    <w:rsid w:val="00894256"/>
    <w:rsid w:val="00896F2A"/>
    <w:rsid w:val="00896FA5"/>
    <w:rsid w:val="00896FCA"/>
    <w:rsid w:val="008976B0"/>
    <w:rsid w:val="00897C0B"/>
    <w:rsid w:val="008A1705"/>
    <w:rsid w:val="008A1EDA"/>
    <w:rsid w:val="008A2BED"/>
    <w:rsid w:val="008A4D97"/>
    <w:rsid w:val="008A5B7B"/>
    <w:rsid w:val="008A5FBF"/>
    <w:rsid w:val="008B1276"/>
    <w:rsid w:val="008B1701"/>
    <w:rsid w:val="008B396E"/>
    <w:rsid w:val="008B3FB8"/>
    <w:rsid w:val="008B461F"/>
    <w:rsid w:val="008B6BEC"/>
    <w:rsid w:val="008B6D83"/>
    <w:rsid w:val="008C07AB"/>
    <w:rsid w:val="008C1224"/>
    <w:rsid w:val="008C1879"/>
    <w:rsid w:val="008C1BF7"/>
    <w:rsid w:val="008C1FE8"/>
    <w:rsid w:val="008C2220"/>
    <w:rsid w:val="008C2860"/>
    <w:rsid w:val="008C37FB"/>
    <w:rsid w:val="008C3C58"/>
    <w:rsid w:val="008C406C"/>
    <w:rsid w:val="008C532D"/>
    <w:rsid w:val="008C6D37"/>
    <w:rsid w:val="008C7674"/>
    <w:rsid w:val="008C7A85"/>
    <w:rsid w:val="008D183B"/>
    <w:rsid w:val="008D1934"/>
    <w:rsid w:val="008D1AF3"/>
    <w:rsid w:val="008D1BC7"/>
    <w:rsid w:val="008D2394"/>
    <w:rsid w:val="008D31E5"/>
    <w:rsid w:val="008D3C77"/>
    <w:rsid w:val="008D47C1"/>
    <w:rsid w:val="008D67D8"/>
    <w:rsid w:val="008D7DEE"/>
    <w:rsid w:val="008D7DF7"/>
    <w:rsid w:val="008E1719"/>
    <w:rsid w:val="008E338D"/>
    <w:rsid w:val="008E3A30"/>
    <w:rsid w:val="008E461A"/>
    <w:rsid w:val="008E4AA0"/>
    <w:rsid w:val="008E4F02"/>
    <w:rsid w:val="008E5109"/>
    <w:rsid w:val="008E527E"/>
    <w:rsid w:val="008E6FF0"/>
    <w:rsid w:val="008F07C4"/>
    <w:rsid w:val="008F2E27"/>
    <w:rsid w:val="008F4763"/>
    <w:rsid w:val="008F7155"/>
    <w:rsid w:val="0090010C"/>
    <w:rsid w:val="0090030B"/>
    <w:rsid w:val="00901960"/>
    <w:rsid w:val="00901A3B"/>
    <w:rsid w:val="00902375"/>
    <w:rsid w:val="009026D3"/>
    <w:rsid w:val="00904BBE"/>
    <w:rsid w:val="00904BD2"/>
    <w:rsid w:val="00904F69"/>
    <w:rsid w:val="00905A84"/>
    <w:rsid w:val="00913600"/>
    <w:rsid w:val="0091362A"/>
    <w:rsid w:val="009144DD"/>
    <w:rsid w:val="00916A2C"/>
    <w:rsid w:val="00917AAE"/>
    <w:rsid w:val="00921C85"/>
    <w:rsid w:val="009227D8"/>
    <w:rsid w:val="00922B4F"/>
    <w:rsid w:val="0092391F"/>
    <w:rsid w:val="00923E22"/>
    <w:rsid w:val="00924425"/>
    <w:rsid w:val="00924562"/>
    <w:rsid w:val="00924DDA"/>
    <w:rsid w:val="00927523"/>
    <w:rsid w:val="00927850"/>
    <w:rsid w:val="0093055D"/>
    <w:rsid w:val="0093089D"/>
    <w:rsid w:val="00930E1C"/>
    <w:rsid w:val="00931671"/>
    <w:rsid w:val="00931F9F"/>
    <w:rsid w:val="00932236"/>
    <w:rsid w:val="009323B8"/>
    <w:rsid w:val="009323F1"/>
    <w:rsid w:val="00932BAD"/>
    <w:rsid w:val="009341D3"/>
    <w:rsid w:val="0093472B"/>
    <w:rsid w:val="0093611A"/>
    <w:rsid w:val="00937CF6"/>
    <w:rsid w:val="0094028C"/>
    <w:rsid w:val="00940643"/>
    <w:rsid w:val="0094176B"/>
    <w:rsid w:val="009424B1"/>
    <w:rsid w:val="00942C2B"/>
    <w:rsid w:val="00943628"/>
    <w:rsid w:val="00943D8E"/>
    <w:rsid w:val="00944CBC"/>
    <w:rsid w:val="00945A18"/>
    <w:rsid w:val="00945B58"/>
    <w:rsid w:val="00947BE8"/>
    <w:rsid w:val="009501BB"/>
    <w:rsid w:val="00950799"/>
    <w:rsid w:val="00951CF8"/>
    <w:rsid w:val="00952401"/>
    <w:rsid w:val="009532CF"/>
    <w:rsid w:val="00953805"/>
    <w:rsid w:val="009553EE"/>
    <w:rsid w:val="00955826"/>
    <w:rsid w:val="0096123D"/>
    <w:rsid w:val="00962172"/>
    <w:rsid w:val="009628F9"/>
    <w:rsid w:val="00963027"/>
    <w:rsid w:val="00963A55"/>
    <w:rsid w:val="00963C14"/>
    <w:rsid w:val="00964608"/>
    <w:rsid w:val="00964EE3"/>
    <w:rsid w:val="00965088"/>
    <w:rsid w:val="0096587C"/>
    <w:rsid w:val="0096703F"/>
    <w:rsid w:val="0096723E"/>
    <w:rsid w:val="009700CE"/>
    <w:rsid w:val="00970B1F"/>
    <w:rsid w:val="0097199E"/>
    <w:rsid w:val="00972311"/>
    <w:rsid w:val="00972AEC"/>
    <w:rsid w:val="00972EEB"/>
    <w:rsid w:val="00973001"/>
    <w:rsid w:val="00973C3B"/>
    <w:rsid w:val="00974421"/>
    <w:rsid w:val="00974766"/>
    <w:rsid w:val="0097572A"/>
    <w:rsid w:val="00976617"/>
    <w:rsid w:val="00977038"/>
    <w:rsid w:val="00977473"/>
    <w:rsid w:val="00980457"/>
    <w:rsid w:val="00982864"/>
    <w:rsid w:val="00982B10"/>
    <w:rsid w:val="009833BB"/>
    <w:rsid w:val="00984EE0"/>
    <w:rsid w:val="00986F7E"/>
    <w:rsid w:val="00989E0D"/>
    <w:rsid w:val="00990ABD"/>
    <w:rsid w:val="00990D8E"/>
    <w:rsid w:val="00991ED8"/>
    <w:rsid w:val="00992C85"/>
    <w:rsid w:val="0099329B"/>
    <w:rsid w:val="00993AB3"/>
    <w:rsid w:val="00993CD7"/>
    <w:rsid w:val="00993D0A"/>
    <w:rsid w:val="00994278"/>
    <w:rsid w:val="00994B49"/>
    <w:rsid w:val="00994B5D"/>
    <w:rsid w:val="00994FB6"/>
    <w:rsid w:val="0099613F"/>
    <w:rsid w:val="009962FA"/>
    <w:rsid w:val="0099699C"/>
    <w:rsid w:val="00996D47"/>
    <w:rsid w:val="009973CE"/>
    <w:rsid w:val="00997585"/>
    <w:rsid w:val="00997F2C"/>
    <w:rsid w:val="009A068E"/>
    <w:rsid w:val="009A27A1"/>
    <w:rsid w:val="009A296C"/>
    <w:rsid w:val="009A30B3"/>
    <w:rsid w:val="009A3499"/>
    <w:rsid w:val="009A366C"/>
    <w:rsid w:val="009A3BCA"/>
    <w:rsid w:val="009A4D9C"/>
    <w:rsid w:val="009A5181"/>
    <w:rsid w:val="009A57C6"/>
    <w:rsid w:val="009A66F3"/>
    <w:rsid w:val="009B0CC5"/>
    <w:rsid w:val="009B101B"/>
    <w:rsid w:val="009B11C4"/>
    <w:rsid w:val="009B1602"/>
    <w:rsid w:val="009B17A9"/>
    <w:rsid w:val="009B2C9E"/>
    <w:rsid w:val="009B2CA4"/>
    <w:rsid w:val="009B303D"/>
    <w:rsid w:val="009B3431"/>
    <w:rsid w:val="009B35F1"/>
    <w:rsid w:val="009B36A1"/>
    <w:rsid w:val="009B4419"/>
    <w:rsid w:val="009B52E9"/>
    <w:rsid w:val="009B6F2E"/>
    <w:rsid w:val="009C134E"/>
    <w:rsid w:val="009C2D1F"/>
    <w:rsid w:val="009C355A"/>
    <w:rsid w:val="009C3597"/>
    <w:rsid w:val="009C38F6"/>
    <w:rsid w:val="009C492D"/>
    <w:rsid w:val="009C501B"/>
    <w:rsid w:val="009C502C"/>
    <w:rsid w:val="009C6C2A"/>
    <w:rsid w:val="009C7259"/>
    <w:rsid w:val="009D070E"/>
    <w:rsid w:val="009D1D5B"/>
    <w:rsid w:val="009D335B"/>
    <w:rsid w:val="009D403A"/>
    <w:rsid w:val="009D5B59"/>
    <w:rsid w:val="009D62F7"/>
    <w:rsid w:val="009D67BE"/>
    <w:rsid w:val="009E45CC"/>
    <w:rsid w:val="009E6C11"/>
    <w:rsid w:val="009E77EA"/>
    <w:rsid w:val="009F0C0B"/>
    <w:rsid w:val="009F1B1E"/>
    <w:rsid w:val="009F1F75"/>
    <w:rsid w:val="009F3180"/>
    <w:rsid w:val="009F3B6C"/>
    <w:rsid w:val="009F46BA"/>
    <w:rsid w:val="009F49F2"/>
    <w:rsid w:val="009F4AEE"/>
    <w:rsid w:val="009F642F"/>
    <w:rsid w:val="009F7AE4"/>
    <w:rsid w:val="00A02570"/>
    <w:rsid w:val="00A04D00"/>
    <w:rsid w:val="00A05233"/>
    <w:rsid w:val="00A05387"/>
    <w:rsid w:val="00A10929"/>
    <w:rsid w:val="00A116C2"/>
    <w:rsid w:val="00A12C1C"/>
    <w:rsid w:val="00A152F2"/>
    <w:rsid w:val="00A162DD"/>
    <w:rsid w:val="00A16AE0"/>
    <w:rsid w:val="00A1739C"/>
    <w:rsid w:val="00A175C1"/>
    <w:rsid w:val="00A17F33"/>
    <w:rsid w:val="00A20218"/>
    <w:rsid w:val="00A20886"/>
    <w:rsid w:val="00A20AFB"/>
    <w:rsid w:val="00A2192C"/>
    <w:rsid w:val="00A22337"/>
    <w:rsid w:val="00A2315C"/>
    <w:rsid w:val="00A2315E"/>
    <w:rsid w:val="00A2480D"/>
    <w:rsid w:val="00A24B92"/>
    <w:rsid w:val="00A26B0A"/>
    <w:rsid w:val="00A27282"/>
    <w:rsid w:val="00A27C40"/>
    <w:rsid w:val="00A27C9D"/>
    <w:rsid w:val="00A33C8E"/>
    <w:rsid w:val="00A348A8"/>
    <w:rsid w:val="00A3517E"/>
    <w:rsid w:val="00A40F78"/>
    <w:rsid w:val="00A41234"/>
    <w:rsid w:val="00A4274F"/>
    <w:rsid w:val="00A43131"/>
    <w:rsid w:val="00A44915"/>
    <w:rsid w:val="00A44C73"/>
    <w:rsid w:val="00A45D4B"/>
    <w:rsid w:val="00A46C0A"/>
    <w:rsid w:val="00A47526"/>
    <w:rsid w:val="00A47CDB"/>
    <w:rsid w:val="00A47EA8"/>
    <w:rsid w:val="00A50462"/>
    <w:rsid w:val="00A507AE"/>
    <w:rsid w:val="00A50D9D"/>
    <w:rsid w:val="00A527C6"/>
    <w:rsid w:val="00A53439"/>
    <w:rsid w:val="00A53958"/>
    <w:rsid w:val="00A53A77"/>
    <w:rsid w:val="00A5434C"/>
    <w:rsid w:val="00A54854"/>
    <w:rsid w:val="00A55310"/>
    <w:rsid w:val="00A61319"/>
    <w:rsid w:val="00A614AC"/>
    <w:rsid w:val="00A61E47"/>
    <w:rsid w:val="00A61F9B"/>
    <w:rsid w:val="00A620DB"/>
    <w:rsid w:val="00A623B0"/>
    <w:rsid w:val="00A631B0"/>
    <w:rsid w:val="00A6496E"/>
    <w:rsid w:val="00A653DF"/>
    <w:rsid w:val="00A66F15"/>
    <w:rsid w:val="00A67223"/>
    <w:rsid w:val="00A70570"/>
    <w:rsid w:val="00A71C5C"/>
    <w:rsid w:val="00A71D49"/>
    <w:rsid w:val="00A72FC1"/>
    <w:rsid w:val="00A73590"/>
    <w:rsid w:val="00A73A9F"/>
    <w:rsid w:val="00A755D3"/>
    <w:rsid w:val="00A76050"/>
    <w:rsid w:val="00A76780"/>
    <w:rsid w:val="00A768EA"/>
    <w:rsid w:val="00A80023"/>
    <w:rsid w:val="00A80476"/>
    <w:rsid w:val="00A815FC"/>
    <w:rsid w:val="00A82715"/>
    <w:rsid w:val="00A83F79"/>
    <w:rsid w:val="00A842D8"/>
    <w:rsid w:val="00A84873"/>
    <w:rsid w:val="00A85C62"/>
    <w:rsid w:val="00A86286"/>
    <w:rsid w:val="00A86516"/>
    <w:rsid w:val="00A875B2"/>
    <w:rsid w:val="00A879FD"/>
    <w:rsid w:val="00A87C17"/>
    <w:rsid w:val="00A92EB6"/>
    <w:rsid w:val="00A93698"/>
    <w:rsid w:val="00A943BA"/>
    <w:rsid w:val="00A95609"/>
    <w:rsid w:val="00A962B3"/>
    <w:rsid w:val="00A965FA"/>
    <w:rsid w:val="00A968CA"/>
    <w:rsid w:val="00A971E7"/>
    <w:rsid w:val="00AA0580"/>
    <w:rsid w:val="00AA0627"/>
    <w:rsid w:val="00AA0AF2"/>
    <w:rsid w:val="00AA0B83"/>
    <w:rsid w:val="00AA0F3F"/>
    <w:rsid w:val="00AA0FC8"/>
    <w:rsid w:val="00AA1235"/>
    <w:rsid w:val="00AA1860"/>
    <w:rsid w:val="00AA2D07"/>
    <w:rsid w:val="00AA422A"/>
    <w:rsid w:val="00AA43CA"/>
    <w:rsid w:val="00AA495B"/>
    <w:rsid w:val="00AA7395"/>
    <w:rsid w:val="00AB1460"/>
    <w:rsid w:val="00AB1905"/>
    <w:rsid w:val="00AB3AA0"/>
    <w:rsid w:val="00AB58BA"/>
    <w:rsid w:val="00AB6FDA"/>
    <w:rsid w:val="00AB7075"/>
    <w:rsid w:val="00AC0A76"/>
    <w:rsid w:val="00AC1BC6"/>
    <w:rsid w:val="00AC4CEC"/>
    <w:rsid w:val="00AC5532"/>
    <w:rsid w:val="00AC69B4"/>
    <w:rsid w:val="00AC7AD6"/>
    <w:rsid w:val="00AD01D3"/>
    <w:rsid w:val="00AD210A"/>
    <w:rsid w:val="00AD2BA6"/>
    <w:rsid w:val="00AD2C03"/>
    <w:rsid w:val="00AD48E2"/>
    <w:rsid w:val="00AD4AFA"/>
    <w:rsid w:val="00AD69AD"/>
    <w:rsid w:val="00AE000B"/>
    <w:rsid w:val="00AE0AC3"/>
    <w:rsid w:val="00AE3B65"/>
    <w:rsid w:val="00AE4569"/>
    <w:rsid w:val="00AE5A4C"/>
    <w:rsid w:val="00AE6F3E"/>
    <w:rsid w:val="00AE7B07"/>
    <w:rsid w:val="00AE7FCB"/>
    <w:rsid w:val="00AF07FE"/>
    <w:rsid w:val="00AF1C73"/>
    <w:rsid w:val="00AF206E"/>
    <w:rsid w:val="00AF3158"/>
    <w:rsid w:val="00AF3C64"/>
    <w:rsid w:val="00AF4DA0"/>
    <w:rsid w:val="00AF4F50"/>
    <w:rsid w:val="00AF5A7E"/>
    <w:rsid w:val="00AF9091"/>
    <w:rsid w:val="00B0028A"/>
    <w:rsid w:val="00B00E14"/>
    <w:rsid w:val="00B01D26"/>
    <w:rsid w:val="00B04374"/>
    <w:rsid w:val="00B05046"/>
    <w:rsid w:val="00B056FF"/>
    <w:rsid w:val="00B063B1"/>
    <w:rsid w:val="00B06E4E"/>
    <w:rsid w:val="00B1184A"/>
    <w:rsid w:val="00B143F4"/>
    <w:rsid w:val="00B15069"/>
    <w:rsid w:val="00B15081"/>
    <w:rsid w:val="00B1573C"/>
    <w:rsid w:val="00B16F31"/>
    <w:rsid w:val="00B170C0"/>
    <w:rsid w:val="00B20B23"/>
    <w:rsid w:val="00B213E1"/>
    <w:rsid w:val="00B21A65"/>
    <w:rsid w:val="00B21B5E"/>
    <w:rsid w:val="00B21FCB"/>
    <w:rsid w:val="00B22A08"/>
    <w:rsid w:val="00B2539B"/>
    <w:rsid w:val="00B263DC"/>
    <w:rsid w:val="00B30A96"/>
    <w:rsid w:val="00B31E70"/>
    <w:rsid w:val="00B3430F"/>
    <w:rsid w:val="00B34FAF"/>
    <w:rsid w:val="00B372FE"/>
    <w:rsid w:val="00B37BC9"/>
    <w:rsid w:val="00B3D44E"/>
    <w:rsid w:val="00B40583"/>
    <w:rsid w:val="00B40D8A"/>
    <w:rsid w:val="00B41037"/>
    <w:rsid w:val="00B41C69"/>
    <w:rsid w:val="00B41ED2"/>
    <w:rsid w:val="00B441E5"/>
    <w:rsid w:val="00B449E2"/>
    <w:rsid w:val="00B4674F"/>
    <w:rsid w:val="00B475F8"/>
    <w:rsid w:val="00B47810"/>
    <w:rsid w:val="00B51063"/>
    <w:rsid w:val="00B51241"/>
    <w:rsid w:val="00B528C9"/>
    <w:rsid w:val="00B534AA"/>
    <w:rsid w:val="00B5469F"/>
    <w:rsid w:val="00B54BF1"/>
    <w:rsid w:val="00B55A1C"/>
    <w:rsid w:val="00B55B9D"/>
    <w:rsid w:val="00B57B20"/>
    <w:rsid w:val="00B62B38"/>
    <w:rsid w:val="00B62D49"/>
    <w:rsid w:val="00B63532"/>
    <w:rsid w:val="00B6558C"/>
    <w:rsid w:val="00B659C3"/>
    <w:rsid w:val="00B65A22"/>
    <w:rsid w:val="00B65B3B"/>
    <w:rsid w:val="00B707CB"/>
    <w:rsid w:val="00B717E9"/>
    <w:rsid w:val="00B740C5"/>
    <w:rsid w:val="00B741B8"/>
    <w:rsid w:val="00B744A1"/>
    <w:rsid w:val="00B75107"/>
    <w:rsid w:val="00B75155"/>
    <w:rsid w:val="00B76674"/>
    <w:rsid w:val="00B77EC7"/>
    <w:rsid w:val="00B80E09"/>
    <w:rsid w:val="00B80EFA"/>
    <w:rsid w:val="00B81386"/>
    <w:rsid w:val="00B826F2"/>
    <w:rsid w:val="00B826FA"/>
    <w:rsid w:val="00B83326"/>
    <w:rsid w:val="00B843F2"/>
    <w:rsid w:val="00B84E2F"/>
    <w:rsid w:val="00B85440"/>
    <w:rsid w:val="00B85AFA"/>
    <w:rsid w:val="00B86774"/>
    <w:rsid w:val="00B87850"/>
    <w:rsid w:val="00B90155"/>
    <w:rsid w:val="00B91263"/>
    <w:rsid w:val="00B91448"/>
    <w:rsid w:val="00B93EF7"/>
    <w:rsid w:val="00B96CC6"/>
    <w:rsid w:val="00B971A8"/>
    <w:rsid w:val="00B97E9D"/>
    <w:rsid w:val="00BA11A6"/>
    <w:rsid w:val="00BA193F"/>
    <w:rsid w:val="00BA55FE"/>
    <w:rsid w:val="00BA61CA"/>
    <w:rsid w:val="00BA7323"/>
    <w:rsid w:val="00BB10C4"/>
    <w:rsid w:val="00BB2920"/>
    <w:rsid w:val="00BB2E94"/>
    <w:rsid w:val="00BB3DBE"/>
    <w:rsid w:val="00BB47CF"/>
    <w:rsid w:val="00BB5204"/>
    <w:rsid w:val="00BB5D31"/>
    <w:rsid w:val="00BB6531"/>
    <w:rsid w:val="00BB6AB1"/>
    <w:rsid w:val="00BB6AC8"/>
    <w:rsid w:val="00BB71C2"/>
    <w:rsid w:val="00BC01D6"/>
    <w:rsid w:val="00BC0798"/>
    <w:rsid w:val="00BC15D1"/>
    <w:rsid w:val="00BC1627"/>
    <w:rsid w:val="00BC24A0"/>
    <w:rsid w:val="00BC2BB7"/>
    <w:rsid w:val="00BC2C7B"/>
    <w:rsid w:val="00BC317B"/>
    <w:rsid w:val="00BC37A8"/>
    <w:rsid w:val="00BC6092"/>
    <w:rsid w:val="00BC69F2"/>
    <w:rsid w:val="00BC74CE"/>
    <w:rsid w:val="00BD0300"/>
    <w:rsid w:val="00BD285C"/>
    <w:rsid w:val="00BD3FCF"/>
    <w:rsid w:val="00BD4F97"/>
    <w:rsid w:val="00BD5D93"/>
    <w:rsid w:val="00BD60C6"/>
    <w:rsid w:val="00BD64CA"/>
    <w:rsid w:val="00BD6753"/>
    <w:rsid w:val="00BD70C5"/>
    <w:rsid w:val="00BD7973"/>
    <w:rsid w:val="00BD79C3"/>
    <w:rsid w:val="00BE0383"/>
    <w:rsid w:val="00BE1F9B"/>
    <w:rsid w:val="00BE26FF"/>
    <w:rsid w:val="00BE3523"/>
    <w:rsid w:val="00BE352E"/>
    <w:rsid w:val="00BE5442"/>
    <w:rsid w:val="00BE78D6"/>
    <w:rsid w:val="00BF1234"/>
    <w:rsid w:val="00BF13CE"/>
    <w:rsid w:val="00BF1587"/>
    <w:rsid w:val="00BF18FE"/>
    <w:rsid w:val="00BF3DE4"/>
    <w:rsid w:val="00BF3DE5"/>
    <w:rsid w:val="00BF551A"/>
    <w:rsid w:val="00BF55D8"/>
    <w:rsid w:val="00BF5965"/>
    <w:rsid w:val="00BF5E3C"/>
    <w:rsid w:val="00BF77D4"/>
    <w:rsid w:val="00BF78D6"/>
    <w:rsid w:val="00C01788"/>
    <w:rsid w:val="00C03A76"/>
    <w:rsid w:val="00C03DCE"/>
    <w:rsid w:val="00C0408B"/>
    <w:rsid w:val="00C04762"/>
    <w:rsid w:val="00C048B0"/>
    <w:rsid w:val="00C0523A"/>
    <w:rsid w:val="00C0585E"/>
    <w:rsid w:val="00C05C8E"/>
    <w:rsid w:val="00C05D15"/>
    <w:rsid w:val="00C061BD"/>
    <w:rsid w:val="00C0627D"/>
    <w:rsid w:val="00C06E96"/>
    <w:rsid w:val="00C11088"/>
    <w:rsid w:val="00C112ED"/>
    <w:rsid w:val="00C11876"/>
    <w:rsid w:val="00C11915"/>
    <w:rsid w:val="00C12A3E"/>
    <w:rsid w:val="00C141B4"/>
    <w:rsid w:val="00C145AA"/>
    <w:rsid w:val="00C15267"/>
    <w:rsid w:val="00C159E3"/>
    <w:rsid w:val="00C15F90"/>
    <w:rsid w:val="00C1666B"/>
    <w:rsid w:val="00C17BBA"/>
    <w:rsid w:val="00C1F731"/>
    <w:rsid w:val="00C215B1"/>
    <w:rsid w:val="00C21A2D"/>
    <w:rsid w:val="00C21A7D"/>
    <w:rsid w:val="00C21FD2"/>
    <w:rsid w:val="00C23AAE"/>
    <w:rsid w:val="00C26BF2"/>
    <w:rsid w:val="00C26CC3"/>
    <w:rsid w:val="00C27E55"/>
    <w:rsid w:val="00C30813"/>
    <w:rsid w:val="00C31FA9"/>
    <w:rsid w:val="00C33295"/>
    <w:rsid w:val="00C333B7"/>
    <w:rsid w:val="00C33A73"/>
    <w:rsid w:val="00C33D2F"/>
    <w:rsid w:val="00C340EE"/>
    <w:rsid w:val="00C3633C"/>
    <w:rsid w:val="00C36A1E"/>
    <w:rsid w:val="00C36B70"/>
    <w:rsid w:val="00C37887"/>
    <w:rsid w:val="00C40ADE"/>
    <w:rsid w:val="00C40DF2"/>
    <w:rsid w:val="00C41C5E"/>
    <w:rsid w:val="00C42159"/>
    <w:rsid w:val="00C4334D"/>
    <w:rsid w:val="00C43494"/>
    <w:rsid w:val="00C45CE2"/>
    <w:rsid w:val="00C510AC"/>
    <w:rsid w:val="00C526DD"/>
    <w:rsid w:val="00C52A67"/>
    <w:rsid w:val="00C52AFB"/>
    <w:rsid w:val="00C52D5E"/>
    <w:rsid w:val="00C52E34"/>
    <w:rsid w:val="00C53548"/>
    <w:rsid w:val="00C54475"/>
    <w:rsid w:val="00C5635B"/>
    <w:rsid w:val="00C56844"/>
    <w:rsid w:val="00C61F48"/>
    <w:rsid w:val="00C62061"/>
    <w:rsid w:val="00C622B4"/>
    <w:rsid w:val="00C63613"/>
    <w:rsid w:val="00C63E42"/>
    <w:rsid w:val="00C64B43"/>
    <w:rsid w:val="00C66F4D"/>
    <w:rsid w:val="00C67FC8"/>
    <w:rsid w:val="00C708C8"/>
    <w:rsid w:val="00C71D94"/>
    <w:rsid w:val="00C72DEA"/>
    <w:rsid w:val="00C73697"/>
    <w:rsid w:val="00C73CD0"/>
    <w:rsid w:val="00C744A7"/>
    <w:rsid w:val="00C75290"/>
    <w:rsid w:val="00C81384"/>
    <w:rsid w:val="00C813EA"/>
    <w:rsid w:val="00C84BC4"/>
    <w:rsid w:val="00C84C57"/>
    <w:rsid w:val="00C853DD"/>
    <w:rsid w:val="00C9058A"/>
    <w:rsid w:val="00C91EEC"/>
    <w:rsid w:val="00C92A10"/>
    <w:rsid w:val="00C9372E"/>
    <w:rsid w:val="00C939CB"/>
    <w:rsid w:val="00C93F6A"/>
    <w:rsid w:val="00C95488"/>
    <w:rsid w:val="00C955B8"/>
    <w:rsid w:val="00C96D88"/>
    <w:rsid w:val="00C97122"/>
    <w:rsid w:val="00C974CE"/>
    <w:rsid w:val="00C97589"/>
    <w:rsid w:val="00CA02A7"/>
    <w:rsid w:val="00CA071F"/>
    <w:rsid w:val="00CA1311"/>
    <w:rsid w:val="00CA1BD9"/>
    <w:rsid w:val="00CA2C89"/>
    <w:rsid w:val="00CA3005"/>
    <w:rsid w:val="00CA5561"/>
    <w:rsid w:val="00CA6F1D"/>
    <w:rsid w:val="00CB031F"/>
    <w:rsid w:val="00CB1B7E"/>
    <w:rsid w:val="00CB1E5D"/>
    <w:rsid w:val="00CB273F"/>
    <w:rsid w:val="00CB310A"/>
    <w:rsid w:val="00CB36C0"/>
    <w:rsid w:val="00CB522E"/>
    <w:rsid w:val="00CB6913"/>
    <w:rsid w:val="00CB75CD"/>
    <w:rsid w:val="00CB7D30"/>
    <w:rsid w:val="00CC0279"/>
    <w:rsid w:val="00CC0CC3"/>
    <w:rsid w:val="00CC35F5"/>
    <w:rsid w:val="00CC3E28"/>
    <w:rsid w:val="00CC3F94"/>
    <w:rsid w:val="00CC548F"/>
    <w:rsid w:val="00CC7960"/>
    <w:rsid w:val="00CCA5EC"/>
    <w:rsid w:val="00CD0D7C"/>
    <w:rsid w:val="00CD0E84"/>
    <w:rsid w:val="00CD10F2"/>
    <w:rsid w:val="00CD4299"/>
    <w:rsid w:val="00CD5198"/>
    <w:rsid w:val="00CD5625"/>
    <w:rsid w:val="00CE0425"/>
    <w:rsid w:val="00CE1501"/>
    <w:rsid w:val="00CE2AA8"/>
    <w:rsid w:val="00CE32BF"/>
    <w:rsid w:val="00CE3758"/>
    <w:rsid w:val="00CE3878"/>
    <w:rsid w:val="00CE5875"/>
    <w:rsid w:val="00CE5B5E"/>
    <w:rsid w:val="00CE606A"/>
    <w:rsid w:val="00CE65C3"/>
    <w:rsid w:val="00CE74A1"/>
    <w:rsid w:val="00CE76B1"/>
    <w:rsid w:val="00CE7B2E"/>
    <w:rsid w:val="00CE7D56"/>
    <w:rsid w:val="00CF0230"/>
    <w:rsid w:val="00CF02A0"/>
    <w:rsid w:val="00CF07D4"/>
    <w:rsid w:val="00CF240C"/>
    <w:rsid w:val="00CF2CA7"/>
    <w:rsid w:val="00CF2CDE"/>
    <w:rsid w:val="00CF40D6"/>
    <w:rsid w:val="00CF46DF"/>
    <w:rsid w:val="00CF4860"/>
    <w:rsid w:val="00CF5A93"/>
    <w:rsid w:val="00CF5EAE"/>
    <w:rsid w:val="00CF7326"/>
    <w:rsid w:val="00D01071"/>
    <w:rsid w:val="00D010F7"/>
    <w:rsid w:val="00D01381"/>
    <w:rsid w:val="00D02B66"/>
    <w:rsid w:val="00D03396"/>
    <w:rsid w:val="00D033F7"/>
    <w:rsid w:val="00D04DEA"/>
    <w:rsid w:val="00D05F2A"/>
    <w:rsid w:val="00D06735"/>
    <w:rsid w:val="00D06A41"/>
    <w:rsid w:val="00D070DA"/>
    <w:rsid w:val="00D1124E"/>
    <w:rsid w:val="00D11272"/>
    <w:rsid w:val="00D12A42"/>
    <w:rsid w:val="00D13339"/>
    <w:rsid w:val="00D134F9"/>
    <w:rsid w:val="00D140DE"/>
    <w:rsid w:val="00D14431"/>
    <w:rsid w:val="00D147A3"/>
    <w:rsid w:val="00D152DE"/>
    <w:rsid w:val="00D156E5"/>
    <w:rsid w:val="00D16F77"/>
    <w:rsid w:val="00D17DB0"/>
    <w:rsid w:val="00D20114"/>
    <w:rsid w:val="00D20211"/>
    <w:rsid w:val="00D2028A"/>
    <w:rsid w:val="00D202B5"/>
    <w:rsid w:val="00D206F3"/>
    <w:rsid w:val="00D238BA"/>
    <w:rsid w:val="00D23AB1"/>
    <w:rsid w:val="00D265C7"/>
    <w:rsid w:val="00D2708D"/>
    <w:rsid w:val="00D321A0"/>
    <w:rsid w:val="00D32932"/>
    <w:rsid w:val="00D32B9A"/>
    <w:rsid w:val="00D339DA"/>
    <w:rsid w:val="00D3464C"/>
    <w:rsid w:val="00D34BBC"/>
    <w:rsid w:val="00D354FC"/>
    <w:rsid w:val="00D36852"/>
    <w:rsid w:val="00D40A6E"/>
    <w:rsid w:val="00D40B16"/>
    <w:rsid w:val="00D4154C"/>
    <w:rsid w:val="00D41CA9"/>
    <w:rsid w:val="00D41EB1"/>
    <w:rsid w:val="00D41FA6"/>
    <w:rsid w:val="00D4287C"/>
    <w:rsid w:val="00D4336F"/>
    <w:rsid w:val="00D434FE"/>
    <w:rsid w:val="00D43598"/>
    <w:rsid w:val="00D43AAC"/>
    <w:rsid w:val="00D452D8"/>
    <w:rsid w:val="00D45CC3"/>
    <w:rsid w:val="00D46003"/>
    <w:rsid w:val="00D46073"/>
    <w:rsid w:val="00D47B23"/>
    <w:rsid w:val="00D50370"/>
    <w:rsid w:val="00D50439"/>
    <w:rsid w:val="00D509C8"/>
    <w:rsid w:val="00D525DC"/>
    <w:rsid w:val="00D53AB3"/>
    <w:rsid w:val="00D54199"/>
    <w:rsid w:val="00D551E6"/>
    <w:rsid w:val="00D55ADD"/>
    <w:rsid w:val="00D5684A"/>
    <w:rsid w:val="00D56D32"/>
    <w:rsid w:val="00D5761C"/>
    <w:rsid w:val="00D57FE3"/>
    <w:rsid w:val="00D60677"/>
    <w:rsid w:val="00D620CF"/>
    <w:rsid w:val="00D62B41"/>
    <w:rsid w:val="00D63085"/>
    <w:rsid w:val="00D649AB"/>
    <w:rsid w:val="00D65856"/>
    <w:rsid w:val="00D667E1"/>
    <w:rsid w:val="00D6A559"/>
    <w:rsid w:val="00D70D45"/>
    <w:rsid w:val="00D70D9F"/>
    <w:rsid w:val="00D71379"/>
    <w:rsid w:val="00D7143D"/>
    <w:rsid w:val="00D716ED"/>
    <w:rsid w:val="00D73174"/>
    <w:rsid w:val="00D74FDA"/>
    <w:rsid w:val="00D80400"/>
    <w:rsid w:val="00D807AD"/>
    <w:rsid w:val="00D80BFA"/>
    <w:rsid w:val="00D8184C"/>
    <w:rsid w:val="00D821B3"/>
    <w:rsid w:val="00D82C23"/>
    <w:rsid w:val="00D835AF"/>
    <w:rsid w:val="00D842B9"/>
    <w:rsid w:val="00D84B07"/>
    <w:rsid w:val="00D86313"/>
    <w:rsid w:val="00D86A11"/>
    <w:rsid w:val="00D871C4"/>
    <w:rsid w:val="00D87BD4"/>
    <w:rsid w:val="00D90E93"/>
    <w:rsid w:val="00D92C37"/>
    <w:rsid w:val="00D93759"/>
    <w:rsid w:val="00D96AD6"/>
    <w:rsid w:val="00D96BDB"/>
    <w:rsid w:val="00D96D2D"/>
    <w:rsid w:val="00D97226"/>
    <w:rsid w:val="00D9747A"/>
    <w:rsid w:val="00D97BDC"/>
    <w:rsid w:val="00DA065C"/>
    <w:rsid w:val="00DA1B0C"/>
    <w:rsid w:val="00DA1C50"/>
    <w:rsid w:val="00DA35EC"/>
    <w:rsid w:val="00DA3917"/>
    <w:rsid w:val="00DA3E25"/>
    <w:rsid w:val="00DA3F5F"/>
    <w:rsid w:val="00DA42A3"/>
    <w:rsid w:val="00DA4C8F"/>
    <w:rsid w:val="00DA5514"/>
    <w:rsid w:val="00DA7806"/>
    <w:rsid w:val="00DA7CF6"/>
    <w:rsid w:val="00DA7DC8"/>
    <w:rsid w:val="00DB1A8D"/>
    <w:rsid w:val="00DB2C67"/>
    <w:rsid w:val="00DB2ED4"/>
    <w:rsid w:val="00DB3007"/>
    <w:rsid w:val="00DB3705"/>
    <w:rsid w:val="00DB4009"/>
    <w:rsid w:val="00DB5575"/>
    <w:rsid w:val="00DB5949"/>
    <w:rsid w:val="00DB5F61"/>
    <w:rsid w:val="00DB66D4"/>
    <w:rsid w:val="00DB66E0"/>
    <w:rsid w:val="00DB6F75"/>
    <w:rsid w:val="00DC2C0C"/>
    <w:rsid w:val="00DC2C29"/>
    <w:rsid w:val="00DC2CF5"/>
    <w:rsid w:val="00DC2E65"/>
    <w:rsid w:val="00DC3813"/>
    <w:rsid w:val="00DC3FF9"/>
    <w:rsid w:val="00DC51E7"/>
    <w:rsid w:val="00DC59F9"/>
    <w:rsid w:val="00DC5C42"/>
    <w:rsid w:val="00DC6D4F"/>
    <w:rsid w:val="00DC7E31"/>
    <w:rsid w:val="00DC7FD9"/>
    <w:rsid w:val="00DD0239"/>
    <w:rsid w:val="00DD10DB"/>
    <w:rsid w:val="00DD31D8"/>
    <w:rsid w:val="00DD4954"/>
    <w:rsid w:val="00DD5295"/>
    <w:rsid w:val="00DD5FD3"/>
    <w:rsid w:val="00DD6564"/>
    <w:rsid w:val="00DD6695"/>
    <w:rsid w:val="00DD77F0"/>
    <w:rsid w:val="00DE0586"/>
    <w:rsid w:val="00DE0EEB"/>
    <w:rsid w:val="00DE2C17"/>
    <w:rsid w:val="00DE324B"/>
    <w:rsid w:val="00DE5684"/>
    <w:rsid w:val="00DE6841"/>
    <w:rsid w:val="00DE6A2F"/>
    <w:rsid w:val="00DE6B60"/>
    <w:rsid w:val="00DF03B1"/>
    <w:rsid w:val="00DF1CF7"/>
    <w:rsid w:val="00DF1E33"/>
    <w:rsid w:val="00DF1FF2"/>
    <w:rsid w:val="00DF2737"/>
    <w:rsid w:val="00DF36D8"/>
    <w:rsid w:val="00DF54DF"/>
    <w:rsid w:val="00DF5E83"/>
    <w:rsid w:val="00DF735A"/>
    <w:rsid w:val="00E00D80"/>
    <w:rsid w:val="00E012F1"/>
    <w:rsid w:val="00E03376"/>
    <w:rsid w:val="00E034AC"/>
    <w:rsid w:val="00E03B2A"/>
    <w:rsid w:val="00E03BF9"/>
    <w:rsid w:val="00E059CA"/>
    <w:rsid w:val="00E05D51"/>
    <w:rsid w:val="00E069DB"/>
    <w:rsid w:val="00E06E23"/>
    <w:rsid w:val="00E07CA1"/>
    <w:rsid w:val="00E07DFE"/>
    <w:rsid w:val="00E108D4"/>
    <w:rsid w:val="00E10A99"/>
    <w:rsid w:val="00E12F3C"/>
    <w:rsid w:val="00E13CD1"/>
    <w:rsid w:val="00E142DE"/>
    <w:rsid w:val="00E14E4F"/>
    <w:rsid w:val="00E14F96"/>
    <w:rsid w:val="00E15A02"/>
    <w:rsid w:val="00E16123"/>
    <w:rsid w:val="00E16D80"/>
    <w:rsid w:val="00E208C5"/>
    <w:rsid w:val="00E2135A"/>
    <w:rsid w:val="00E218B1"/>
    <w:rsid w:val="00E22187"/>
    <w:rsid w:val="00E2278E"/>
    <w:rsid w:val="00E22FEF"/>
    <w:rsid w:val="00E23FCC"/>
    <w:rsid w:val="00E24887"/>
    <w:rsid w:val="00E24A4D"/>
    <w:rsid w:val="00E25434"/>
    <w:rsid w:val="00E25C6C"/>
    <w:rsid w:val="00E2635C"/>
    <w:rsid w:val="00E26F60"/>
    <w:rsid w:val="00E27B67"/>
    <w:rsid w:val="00E27C42"/>
    <w:rsid w:val="00E27EE8"/>
    <w:rsid w:val="00E30994"/>
    <w:rsid w:val="00E316E0"/>
    <w:rsid w:val="00E31CDE"/>
    <w:rsid w:val="00E32CCE"/>
    <w:rsid w:val="00E32D50"/>
    <w:rsid w:val="00E337F7"/>
    <w:rsid w:val="00E3669A"/>
    <w:rsid w:val="00E36DDF"/>
    <w:rsid w:val="00E3747D"/>
    <w:rsid w:val="00E41016"/>
    <w:rsid w:val="00E41B42"/>
    <w:rsid w:val="00E42046"/>
    <w:rsid w:val="00E43518"/>
    <w:rsid w:val="00E44489"/>
    <w:rsid w:val="00E44657"/>
    <w:rsid w:val="00E45203"/>
    <w:rsid w:val="00E452BD"/>
    <w:rsid w:val="00E46082"/>
    <w:rsid w:val="00E4616E"/>
    <w:rsid w:val="00E47A9D"/>
    <w:rsid w:val="00E526D9"/>
    <w:rsid w:val="00E53211"/>
    <w:rsid w:val="00E53F69"/>
    <w:rsid w:val="00E543B6"/>
    <w:rsid w:val="00E546E6"/>
    <w:rsid w:val="00E54827"/>
    <w:rsid w:val="00E567C3"/>
    <w:rsid w:val="00E6231B"/>
    <w:rsid w:val="00E63192"/>
    <w:rsid w:val="00E638C7"/>
    <w:rsid w:val="00E63A0C"/>
    <w:rsid w:val="00E64144"/>
    <w:rsid w:val="00E652BB"/>
    <w:rsid w:val="00E65614"/>
    <w:rsid w:val="00E6570B"/>
    <w:rsid w:val="00E65A4C"/>
    <w:rsid w:val="00E66EF5"/>
    <w:rsid w:val="00E722EF"/>
    <w:rsid w:val="00E72910"/>
    <w:rsid w:val="00E72D8F"/>
    <w:rsid w:val="00E73AEE"/>
    <w:rsid w:val="00E73F30"/>
    <w:rsid w:val="00E756DB"/>
    <w:rsid w:val="00E7571B"/>
    <w:rsid w:val="00E75B37"/>
    <w:rsid w:val="00E7655E"/>
    <w:rsid w:val="00E767D4"/>
    <w:rsid w:val="00E80392"/>
    <w:rsid w:val="00E806A0"/>
    <w:rsid w:val="00E81898"/>
    <w:rsid w:val="00E81E9C"/>
    <w:rsid w:val="00E8302A"/>
    <w:rsid w:val="00E83C8A"/>
    <w:rsid w:val="00E844E5"/>
    <w:rsid w:val="00E85485"/>
    <w:rsid w:val="00E860D4"/>
    <w:rsid w:val="00E8704C"/>
    <w:rsid w:val="00E906EB"/>
    <w:rsid w:val="00E90842"/>
    <w:rsid w:val="00E9108E"/>
    <w:rsid w:val="00E914D4"/>
    <w:rsid w:val="00E91F28"/>
    <w:rsid w:val="00E927CA"/>
    <w:rsid w:val="00E92DFB"/>
    <w:rsid w:val="00E936EF"/>
    <w:rsid w:val="00E96506"/>
    <w:rsid w:val="00E978B0"/>
    <w:rsid w:val="00E97CB1"/>
    <w:rsid w:val="00E97DFF"/>
    <w:rsid w:val="00EA087B"/>
    <w:rsid w:val="00EA08CB"/>
    <w:rsid w:val="00EA1848"/>
    <w:rsid w:val="00EA1D3E"/>
    <w:rsid w:val="00EA2B71"/>
    <w:rsid w:val="00EA2F32"/>
    <w:rsid w:val="00EA3F0B"/>
    <w:rsid w:val="00EA43A9"/>
    <w:rsid w:val="00EA5224"/>
    <w:rsid w:val="00EA66D9"/>
    <w:rsid w:val="00EA75B5"/>
    <w:rsid w:val="00EA75F9"/>
    <w:rsid w:val="00EA7981"/>
    <w:rsid w:val="00EA7F77"/>
    <w:rsid w:val="00EB09D9"/>
    <w:rsid w:val="00EB1DA1"/>
    <w:rsid w:val="00EB3732"/>
    <w:rsid w:val="00EB437B"/>
    <w:rsid w:val="00EB5998"/>
    <w:rsid w:val="00EB6473"/>
    <w:rsid w:val="00EC0922"/>
    <w:rsid w:val="00EC0E1C"/>
    <w:rsid w:val="00EC14DF"/>
    <w:rsid w:val="00EC1995"/>
    <w:rsid w:val="00EC428C"/>
    <w:rsid w:val="00EC43E9"/>
    <w:rsid w:val="00EC7908"/>
    <w:rsid w:val="00ED12C3"/>
    <w:rsid w:val="00ED182F"/>
    <w:rsid w:val="00ED252B"/>
    <w:rsid w:val="00ED4940"/>
    <w:rsid w:val="00ED76B1"/>
    <w:rsid w:val="00EE0029"/>
    <w:rsid w:val="00EE0BA6"/>
    <w:rsid w:val="00EE18C3"/>
    <w:rsid w:val="00EE2A36"/>
    <w:rsid w:val="00EE4961"/>
    <w:rsid w:val="00EE659D"/>
    <w:rsid w:val="00EE705C"/>
    <w:rsid w:val="00EE7B71"/>
    <w:rsid w:val="00EF00EC"/>
    <w:rsid w:val="00EF0BCE"/>
    <w:rsid w:val="00EF1444"/>
    <w:rsid w:val="00EF1DED"/>
    <w:rsid w:val="00EF1EED"/>
    <w:rsid w:val="00EF2B50"/>
    <w:rsid w:val="00EF3295"/>
    <w:rsid w:val="00EF3E88"/>
    <w:rsid w:val="00EF48BD"/>
    <w:rsid w:val="00EF5281"/>
    <w:rsid w:val="00EF5D8A"/>
    <w:rsid w:val="00EF6047"/>
    <w:rsid w:val="00EF6244"/>
    <w:rsid w:val="00EF62D8"/>
    <w:rsid w:val="00F02162"/>
    <w:rsid w:val="00F02884"/>
    <w:rsid w:val="00F02928"/>
    <w:rsid w:val="00F04BCE"/>
    <w:rsid w:val="00F068CC"/>
    <w:rsid w:val="00F1108D"/>
    <w:rsid w:val="00F110DA"/>
    <w:rsid w:val="00F12EA3"/>
    <w:rsid w:val="00F13915"/>
    <w:rsid w:val="00F146AB"/>
    <w:rsid w:val="00F14829"/>
    <w:rsid w:val="00F15246"/>
    <w:rsid w:val="00F155F6"/>
    <w:rsid w:val="00F15FE0"/>
    <w:rsid w:val="00F203FF"/>
    <w:rsid w:val="00F20F6C"/>
    <w:rsid w:val="00F21202"/>
    <w:rsid w:val="00F23546"/>
    <w:rsid w:val="00F241F0"/>
    <w:rsid w:val="00F256D4"/>
    <w:rsid w:val="00F267B5"/>
    <w:rsid w:val="00F27AF2"/>
    <w:rsid w:val="00F27BDF"/>
    <w:rsid w:val="00F31431"/>
    <w:rsid w:val="00F317D5"/>
    <w:rsid w:val="00F3443A"/>
    <w:rsid w:val="00F370FF"/>
    <w:rsid w:val="00F4025B"/>
    <w:rsid w:val="00F41315"/>
    <w:rsid w:val="00F41578"/>
    <w:rsid w:val="00F419C4"/>
    <w:rsid w:val="00F419C5"/>
    <w:rsid w:val="00F433E5"/>
    <w:rsid w:val="00F4376F"/>
    <w:rsid w:val="00F438E1"/>
    <w:rsid w:val="00F43990"/>
    <w:rsid w:val="00F43A2E"/>
    <w:rsid w:val="00F446A6"/>
    <w:rsid w:val="00F4487C"/>
    <w:rsid w:val="00F44A00"/>
    <w:rsid w:val="00F46569"/>
    <w:rsid w:val="00F50D53"/>
    <w:rsid w:val="00F513B5"/>
    <w:rsid w:val="00F52FCA"/>
    <w:rsid w:val="00F54D46"/>
    <w:rsid w:val="00F57CEE"/>
    <w:rsid w:val="00F57DFE"/>
    <w:rsid w:val="00F57F9A"/>
    <w:rsid w:val="00F612CF"/>
    <w:rsid w:val="00F615A0"/>
    <w:rsid w:val="00F617AB"/>
    <w:rsid w:val="00F61848"/>
    <w:rsid w:val="00F62B2A"/>
    <w:rsid w:val="00F62BE0"/>
    <w:rsid w:val="00F63F2D"/>
    <w:rsid w:val="00F643A3"/>
    <w:rsid w:val="00F645A7"/>
    <w:rsid w:val="00F6728F"/>
    <w:rsid w:val="00F67EA8"/>
    <w:rsid w:val="00F715C3"/>
    <w:rsid w:val="00F72D94"/>
    <w:rsid w:val="00F732BE"/>
    <w:rsid w:val="00F74C40"/>
    <w:rsid w:val="00F75B23"/>
    <w:rsid w:val="00F75C35"/>
    <w:rsid w:val="00F767EE"/>
    <w:rsid w:val="00F76CC0"/>
    <w:rsid w:val="00F809D3"/>
    <w:rsid w:val="00F819D6"/>
    <w:rsid w:val="00F81B98"/>
    <w:rsid w:val="00F82939"/>
    <w:rsid w:val="00F839DC"/>
    <w:rsid w:val="00F847C2"/>
    <w:rsid w:val="00F85DA3"/>
    <w:rsid w:val="00F8623E"/>
    <w:rsid w:val="00F86355"/>
    <w:rsid w:val="00F901E5"/>
    <w:rsid w:val="00F90DA4"/>
    <w:rsid w:val="00F9199F"/>
    <w:rsid w:val="00F91B2A"/>
    <w:rsid w:val="00F92F5D"/>
    <w:rsid w:val="00F93A15"/>
    <w:rsid w:val="00F9726F"/>
    <w:rsid w:val="00FA0C7E"/>
    <w:rsid w:val="00FA0DE3"/>
    <w:rsid w:val="00FA1F3C"/>
    <w:rsid w:val="00FA267E"/>
    <w:rsid w:val="00FA27E9"/>
    <w:rsid w:val="00FA5D47"/>
    <w:rsid w:val="00FA6AF7"/>
    <w:rsid w:val="00FA791B"/>
    <w:rsid w:val="00FA7CEF"/>
    <w:rsid w:val="00FB26AB"/>
    <w:rsid w:val="00FB36E9"/>
    <w:rsid w:val="00FB4147"/>
    <w:rsid w:val="00FB41BA"/>
    <w:rsid w:val="00FB4414"/>
    <w:rsid w:val="00FB5B3E"/>
    <w:rsid w:val="00FB5E9C"/>
    <w:rsid w:val="00FB6F11"/>
    <w:rsid w:val="00FB7BF2"/>
    <w:rsid w:val="00FC156B"/>
    <w:rsid w:val="00FC37B3"/>
    <w:rsid w:val="00FC39F8"/>
    <w:rsid w:val="00FC3A34"/>
    <w:rsid w:val="00FC436A"/>
    <w:rsid w:val="00FC4A5A"/>
    <w:rsid w:val="00FC4E41"/>
    <w:rsid w:val="00FC613D"/>
    <w:rsid w:val="00FC6228"/>
    <w:rsid w:val="00FC757F"/>
    <w:rsid w:val="00FC791B"/>
    <w:rsid w:val="00FD0880"/>
    <w:rsid w:val="00FD3C9A"/>
    <w:rsid w:val="00FD4075"/>
    <w:rsid w:val="00FD4FC6"/>
    <w:rsid w:val="00FD5879"/>
    <w:rsid w:val="00FD5888"/>
    <w:rsid w:val="00FD6496"/>
    <w:rsid w:val="00FD796C"/>
    <w:rsid w:val="00FE0A7A"/>
    <w:rsid w:val="00FE1378"/>
    <w:rsid w:val="00FE21DC"/>
    <w:rsid w:val="00FE23FA"/>
    <w:rsid w:val="00FE2B38"/>
    <w:rsid w:val="00FE5564"/>
    <w:rsid w:val="00FE74E7"/>
    <w:rsid w:val="00FE77DC"/>
    <w:rsid w:val="00FF17CE"/>
    <w:rsid w:val="00FF21EE"/>
    <w:rsid w:val="00FF2880"/>
    <w:rsid w:val="00FF3754"/>
    <w:rsid w:val="00FF41B6"/>
    <w:rsid w:val="00FF4971"/>
    <w:rsid w:val="00FF7BB5"/>
    <w:rsid w:val="010BF1CB"/>
    <w:rsid w:val="010C8B85"/>
    <w:rsid w:val="0115CE70"/>
    <w:rsid w:val="011FBECC"/>
    <w:rsid w:val="01278B63"/>
    <w:rsid w:val="0127C28E"/>
    <w:rsid w:val="0146DE3D"/>
    <w:rsid w:val="0150E8BA"/>
    <w:rsid w:val="01621E44"/>
    <w:rsid w:val="01744D8E"/>
    <w:rsid w:val="0174D989"/>
    <w:rsid w:val="0175AF63"/>
    <w:rsid w:val="017738F6"/>
    <w:rsid w:val="0189D3B2"/>
    <w:rsid w:val="018C2B5D"/>
    <w:rsid w:val="018CC104"/>
    <w:rsid w:val="019F52FC"/>
    <w:rsid w:val="019FEC43"/>
    <w:rsid w:val="01A0E069"/>
    <w:rsid w:val="01A74082"/>
    <w:rsid w:val="01AE4BD5"/>
    <w:rsid w:val="01C49CA0"/>
    <w:rsid w:val="01C8EBBD"/>
    <w:rsid w:val="01C9B30B"/>
    <w:rsid w:val="01D57316"/>
    <w:rsid w:val="01DAE1F9"/>
    <w:rsid w:val="01E2F836"/>
    <w:rsid w:val="0215EA05"/>
    <w:rsid w:val="0225DC19"/>
    <w:rsid w:val="0236F0DF"/>
    <w:rsid w:val="023B5FA3"/>
    <w:rsid w:val="023CC0BA"/>
    <w:rsid w:val="0256D415"/>
    <w:rsid w:val="025B84B0"/>
    <w:rsid w:val="025CB7CA"/>
    <w:rsid w:val="025DC792"/>
    <w:rsid w:val="0262D809"/>
    <w:rsid w:val="02658E4F"/>
    <w:rsid w:val="0275F159"/>
    <w:rsid w:val="027B11C0"/>
    <w:rsid w:val="027E9F4A"/>
    <w:rsid w:val="02845D39"/>
    <w:rsid w:val="028DD2C3"/>
    <w:rsid w:val="028DFCFB"/>
    <w:rsid w:val="029949DC"/>
    <w:rsid w:val="02A4F117"/>
    <w:rsid w:val="02A82965"/>
    <w:rsid w:val="02AA1035"/>
    <w:rsid w:val="02C2DB3A"/>
    <w:rsid w:val="02C43331"/>
    <w:rsid w:val="02C97DE0"/>
    <w:rsid w:val="02D8D602"/>
    <w:rsid w:val="02F3DE9A"/>
    <w:rsid w:val="030FC476"/>
    <w:rsid w:val="03136385"/>
    <w:rsid w:val="0315FA04"/>
    <w:rsid w:val="0322651B"/>
    <w:rsid w:val="034E5648"/>
    <w:rsid w:val="03574E5F"/>
    <w:rsid w:val="035A3F2E"/>
    <w:rsid w:val="035D89FD"/>
    <w:rsid w:val="03643F74"/>
    <w:rsid w:val="036C8E64"/>
    <w:rsid w:val="036F425D"/>
    <w:rsid w:val="037BAC5D"/>
    <w:rsid w:val="0383495B"/>
    <w:rsid w:val="03873BCA"/>
    <w:rsid w:val="038C29FA"/>
    <w:rsid w:val="0393F698"/>
    <w:rsid w:val="039F461B"/>
    <w:rsid w:val="03A7ADA7"/>
    <w:rsid w:val="03C8E9BC"/>
    <w:rsid w:val="03CCDFBD"/>
    <w:rsid w:val="03D633E5"/>
    <w:rsid w:val="03DEEC3D"/>
    <w:rsid w:val="03F388DD"/>
    <w:rsid w:val="03FE2C2D"/>
    <w:rsid w:val="040736AE"/>
    <w:rsid w:val="0411D1F3"/>
    <w:rsid w:val="0413E55B"/>
    <w:rsid w:val="0414289D"/>
    <w:rsid w:val="041B4B3A"/>
    <w:rsid w:val="042C54DB"/>
    <w:rsid w:val="042C9E17"/>
    <w:rsid w:val="042CBEF1"/>
    <w:rsid w:val="044A1373"/>
    <w:rsid w:val="045A5DE9"/>
    <w:rsid w:val="045AC7D2"/>
    <w:rsid w:val="046171EC"/>
    <w:rsid w:val="0477A41F"/>
    <w:rsid w:val="047EC7FB"/>
    <w:rsid w:val="0482908A"/>
    <w:rsid w:val="04841EA7"/>
    <w:rsid w:val="04B0CD4B"/>
    <w:rsid w:val="04B41821"/>
    <w:rsid w:val="04CB3CD0"/>
    <w:rsid w:val="04CFD7A7"/>
    <w:rsid w:val="04D8155C"/>
    <w:rsid w:val="04F935D7"/>
    <w:rsid w:val="04FC3BFF"/>
    <w:rsid w:val="04FCBE2F"/>
    <w:rsid w:val="0505456C"/>
    <w:rsid w:val="050E071B"/>
    <w:rsid w:val="051252A1"/>
    <w:rsid w:val="052B361F"/>
    <w:rsid w:val="052D74E2"/>
    <w:rsid w:val="055F63BA"/>
    <w:rsid w:val="0564E15B"/>
    <w:rsid w:val="0568C75E"/>
    <w:rsid w:val="056B2BDD"/>
    <w:rsid w:val="05708C8C"/>
    <w:rsid w:val="0575FDAC"/>
    <w:rsid w:val="058151BA"/>
    <w:rsid w:val="0588E66F"/>
    <w:rsid w:val="058BB40F"/>
    <w:rsid w:val="0592DC46"/>
    <w:rsid w:val="05997222"/>
    <w:rsid w:val="059E117F"/>
    <w:rsid w:val="05B6AD96"/>
    <w:rsid w:val="05C7B315"/>
    <w:rsid w:val="05C997CD"/>
    <w:rsid w:val="05D2D964"/>
    <w:rsid w:val="05D7AFC0"/>
    <w:rsid w:val="05D874C4"/>
    <w:rsid w:val="05E65049"/>
    <w:rsid w:val="05FBB382"/>
    <w:rsid w:val="06169724"/>
    <w:rsid w:val="06456348"/>
    <w:rsid w:val="0653058F"/>
    <w:rsid w:val="06644A10"/>
    <w:rsid w:val="0672CAF6"/>
    <w:rsid w:val="067AA6DE"/>
    <w:rsid w:val="067AB1A5"/>
    <w:rsid w:val="068F0658"/>
    <w:rsid w:val="0694D4FC"/>
    <w:rsid w:val="069E687C"/>
    <w:rsid w:val="06A513B4"/>
    <w:rsid w:val="06AEE03C"/>
    <w:rsid w:val="06B34B4A"/>
    <w:rsid w:val="06BB71EF"/>
    <w:rsid w:val="06BC0269"/>
    <w:rsid w:val="06D3CC21"/>
    <w:rsid w:val="06DB453D"/>
    <w:rsid w:val="06E24FEE"/>
    <w:rsid w:val="06E28D41"/>
    <w:rsid w:val="06E4518B"/>
    <w:rsid w:val="06E95B28"/>
    <w:rsid w:val="06EB4296"/>
    <w:rsid w:val="07019CD9"/>
    <w:rsid w:val="07219A0C"/>
    <w:rsid w:val="072B3EB9"/>
    <w:rsid w:val="07378E98"/>
    <w:rsid w:val="0741F517"/>
    <w:rsid w:val="074B8D8B"/>
    <w:rsid w:val="07511104"/>
    <w:rsid w:val="075B289E"/>
    <w:rsid w:val="075B5B6F"/>
    <w:rsid w:val="075DF5BD"/>
    <w:rsid w:val="07793D53"/>
    <w:rsid w:val="0791BC6D"/>
    <w:rsid w:val="07926894"/>
    <w:rsid w:val="07927202"/>
    <w:rsid w:val="0793F012"/>
    <w:rsid w:val="07ADFD58"/>
    <w:rsid w:val="07AF2DD8"/>
    <w:rsid w:val="07B26785"/>
    <w:rsid w:val="07B7F04B"/>
    <w:rsid w:val="07CA6EB1"/>
    <w:rsid w:val="07DB72E0"/>
    <w:rsid w:val="07E56E89"/>
    <w:rsid w:val="081A4820"/>
    <w:rsid w:val="081E62EA"/>
    <w:rsid w:val="08244019"/>
    <w:rsid w:val="0826AD62"/>
    <w:rsid w:val="0830FB20"/>
    <w:rsid w:val="083877A3"/>
    <w:rsid w:val="083F1C0C"/>
    <w:rsid w:val="0843C16A"/>
    <w:rsid w:val="084C3A33"/>
    <w:rsid w:val="084C4A29"/>
    <w:rsid w:val="085157CF"/>
    <w:rsid w:val="0855135F"/>
    <w:rsid w:val="0855B654"/>
    <w:rsid w:val="085EE60C"/>
    <w:rsid w:val="086EABE0"/>
    <w:rsid w:val="0873CCBF"/>
    <w:rsid w:val="087C2FB0"/>
    <w:rsid w:val="0895DABE"/>
    <w:rsid w:val="08B9D7BF"/>
    <w:rsid w:val="08BDAACD"/>
    <w:rsid w:val="08C19E75"/>
    <w:rsid w:val="0915A7AA"/>
    <w:rsid w:val="09306865"/>
    <w:rsid w:val="093C7B90"/>
    <w:rsid w:val="094610BD"/>
    <w:rsid w:val="094E37E6"/>
    <w:rsid w:val="096163DD"/>
    <w:rsid w:val="096AAD47"/>
    <w:rsid w:val="098359ED"/>
    <w:rsid w:val="09932708"/>
    <w:rsid w:val="09A05A16"/>
    <w:rsid w:val="09A60D04"/>
    <w:rsid w:val="09A99CDD"/>
    <w:rsid w:val="09B81362"/>
    <w:rsid w:val="09C1F882"/>
    <w:rsid w:val="09C3157A"/>
    <w:rsid w:val="09C7C402"/>
    <w:rsid w:val="09CD58A1"/>
    <w:rsid w:val="09CE0604"/>
    <w:rsid w:val="09CFD8C0"/>
    <w:rsid w:val="09D67264"/>
    <w:rsid w:val="09DCF682"/>
    <w:rsid w:val="09F5E6B5"/>
    <w:rsid w:val="09F95B3D"/>
    <w:rsid w:val="09FAEED4"/>
    <w:rsid w:val="09FB1036"/>
    <w:rsid w:val="0A09CB57"/>
    <w:rsid w:val="0A1F2A21"/>
    <w:rsid w:val="0A34B95C"/>
    <w:rsid w:val="0A5007AC"/>
    <w:rsid w:val="0A614959"/>
    <w:rsid w:val="0A63F20E"/>
    <w:rsid w:val="0A69E811"/>
    <w:rsid w:val="0A7A387B"/>
    <w:rsid w:val="0A7A45A3"/>
    <w:rsid w:val="0A8296D5"/>
    <w:rsid w:val="0A95EED2"/>
    <w:rsid w:val="0A99C6F4"/>
    <w:rsid w:val="0AA1116F"/>
    <w:rsid w:val="0AB084F6"/>
    <w:rsid w:val="0AD16838"/>
    <w:rsid w:val="0ADD5A8D"/>
    <w:rsid w:val="0AE66C61"/>
    <w:rsid w:val="0AEAB4EF"/>
    <w:rsid w:val="0B165274"/>
    <w:rsid w:val="0B193EDD"/>
    <w:rsid w:val="0B1FD648"/>
    <w:rsid w:val="0B758196"/>
    <w:rsid w:val="0BA7C836"/>
    <w:rsid w:val="0BA9F51C"/>
    <w:rsid w:val="0BB28E66"/>
    <w:rsid w:val="0BBC2FB8"/>
    <w:rsid w:val="0BBE77E5"/>
    <w:rsid w:val="0BD3AE72"/>
    <w:rsid w:val="0BE68113"/>
    <w:rsid w:val="0BF4BDE6"/>
    <w:rsid w:val="0BF92036"/>
    <w:rsid w:val="0C1159AA"/>
    <w:rsid w:val="0C17B2FE"/>
    <w:rsid w:val="0C19BCA7"/>
    <w:rsid w:val="0C1BA415"/>
    <w:rsid w:val="0C215B27"/>
    <w:rsid w:val="0C3AD076"/>
    <w:rsid w:val="0C5AC47D"/>
    <w:rsid w:val="0C62EEE6"/>
    <w:rsid w:val="0C65D9B7"/>
    <w:rsid w:val="0C77D4E2"/>
    <w:rsid w:val="0C980AD9"/>
    <w:rsid w:val="0CBC3437"/>
    <w:rsid w:val="0CD5EEBD"/>
    <w:rsid w:val="0CE5171E"/>
    <w:rsid w:val="0CE8B6E7"/>
    <w:rsid w:val="0CFB36D9"/>
    <w:rsid w:val="0D0C3E6B"/>
    <w:rsid w:val="0D1151F7"/>
    <w:rsid w:val="0D133046"/>
    <w:rsid w:val="0D15E456"/>
    <w:rsid w:val="0D2487C3"/>
    <w:rsid w:val="0D25203C"/>
    <w:rsid w:val="0D3FB2F6"/>
    <w:rsid w:val="0D4A245C"/>
    <w:rsid w:val="0D4CFC56"/>
    <w:rsid w:val="0D53731A"/>
    <w:rsid w:val="0D56CAE3"/>
    <w:rsid w:val="0D57F26C"/>
    <w:rsid w:val="0D6A25D5"/>
    <w:rsid w:val="0D6E5160"/>
    <w:rsid w:val="0D88832A"/>
    <w:rsid w:val="0D89004F"/>
    <w:rsid w:val="0D8AF1B0"/>
    <w:rsid w:val="0D9DDE13"/>
    <w:rsid w:val="0DB642CF"/>
    <w:rsid w:val="0DBDA1CC"/>
    <w:rsid w:val="0DC31A22"/>
    <w:rsid w:val="0DC831B3"/>
    <w:rsid w:val="0DD7A1A6"/>
    <w:rsid w:val="0DDDDE20"/>
    <w:rsid w:val="0DE2EF31"/>
    <w:rsid w:val="0DE89AEA"/>
    <w:rsid w:val="0DF0E931"/>
    <w:rsid w:val="0DFF7C25"/>
    <w:rsid w:val="0E0298AB"/>
    <w:rsid w:val="0E03890B"/>
    <w:rsid w:val="0E115793"/>
    <w:rsid w:val="0E2FA0BC"/>
    <w:rsid w:val="0E3CC33A"/>
    <w:rsid w:val="0E42EA58"/>
    <w:rsid w:val="0E4B15E1"/>
    <w:rsid w:val="0E5449E8"/>
    <w:rsid w:val="0E5CB309"/>
    <w:rsid w:val="0E88A6B9"/>
    <w:rsid w:val="0E8AFD9A"/>
    <w:rsid w:val="0E8BCA3F"/>
    <w:rsid w:val="0E8DA46E"/>
    <w:rsid w:val="0E8F365A"/>
    <w:rsid w:val="0E9256DA"/>
    <w:rsid w:val="0E93F9FB"/>
    <w:rsid w:val="0E9940D7"/>
    <w:rsid w:val="0EAAC72F"/>
    <w:rsid w:val="0EC56F0E"/>
    <w:rsid w:val="0ECC3BC8"/>
    <w:rsid w:val="0ED5DD43"/>
    <w:rsid w:val="0EDBBD58"/>
    <w:rsid w:val="0EE2C614"/>
    <w:rsid w:val="0EE8CCB7"/>
    <w:rsid w:val="0EEAE619"/>
    <w:rsid w:val="0EEF721A"/>
    <w:rsid w:val="0EF26710"/>
    <w:rsid w:val="0EFC101E"/>
    <w:rsid w:val="0F0BCF02"/>
    <w:rsid w:val="0F11C34F"/>
    <w:rsid w:val="0F13BDF8"/>
    <w:rsid w:val="0F234412"/>
    <w:rsid w:val="0F286A29"/>
    <w:rsid w:val="0F30594C"/>
    <w:rsid w:val="0F39453B"/>
    <w:rsid w:val="0F3A5583"/>
    <w:rsid w:val="0F50C5F1"/>
    <w:rsid w:val="0F56013A"/>
    <w:rsid w:val="0F5E4222"/>
    <w:rsid w:val="0F731F3C"/>
    <w:rsid w:val="0F9357FF"/>
    <w:rsid w:val="0FA59B6C"/>
    <w:rsid w:val="0FB17C4E"/>
    <w:rsid w:val="0FC0C66E"/>
    <w:rsid w:val="0FC9A88C"/>
    <w:rsid w:val="0FCCB556"/>
    <w:rsid w:val="0FE87EAE"/>
    <w:rsid w:val="0FEFB7E4"/>
    <w:rsid w:val="0FF2CD02"/>
    <w:rsid w:val="0FF43958"/>
    <w:rsid w:val="10068143"/>
    <w:rsid w:val="102974CF"/>
    <w:rsid w:val="103AA320"/>
    <w:rsid w:val="103C0D05"/>
    <w:rsid w:val="103E4848"/>
    <w:rsid w:val="105BC4BB"/>
    <w:rsid w:val="106BA7CE"/>
    <w:rsid w:val="106E0A9D"/>
    <w:rsid w:val="10849D18"/>
    <w:rsid w:val="108721F3"/>
    <w:rsid w:val="10A1DD1E"/>
    <w:rsid w:val="10BB2BBE"/>
    <w:rsid w:val="10BEA3CC"/>
    <w:rsid w:val="10C8E34E"/>
    <w:rsid w:val="10CA8872"/>
    <w:rsid w:val="10CC9159"/>
    <w:rsid w:val="10D75EE7"/>
    <w:rsid w:val="10E4124F"/>
    <w:rsid w:val="10E54C1A"/>
    <w:rsid w:val="10EB9A33"/>
    <w:rsid w:val="10F005C4"/>
    <w:rsid w:val="10F18E80"/>
    <w:rsid w:val="10F9DD70"/>
    <w:rsid w:val="10FA4057"/>
    <w:rsid w:val="1101C721"/>
    <w:rsid w:val="11224FED"/>
    <w:rsid w:val="113EDC56"/>
    <w:rsid w:val="117297E8"/>
    <w:rsid w:val="11844F0F"/>
    <w:rsid w:val="11A005B9"/>
    <w:rsid w:val="11A088D2"/>
    <w:rsid w:val="11A5CDC7"/>
    <w:rsid w:val="11AA71FF"/>
    <w:rsid w:val="11AB7A13"/>
    <w:rsid w:val="11AE6C0E"/>
    <w:rsid w:val="11B30045"/>
    <w:rsid w:val="11BD644C"/>
    <w:rsid w:val="11CB7E04"/>
    <w:rsid w:val="11CE9539"/>
    <w:rsid w:val="11D2CB49"/>
    <w:rsid w:val="11D8202A"/>
    <w:rsid w:val="11D840B8"/>
    <w:rsid w:val="11E129C2"/>
    <w:rsid w:val="11E88FA0"/>
    <w:rsid w:val="11EC00E9"/>
    <w:rsid w:val="11EC9E92"/>
    <w:rsid w:val="11F07102"/>
    <w:rsid w:val="120B9C35"/>
    <w:rsid w:val="120D5939"/>
    <w:rsid w:val="122E1C7B"/>
    <w:rsid w:val="12323FC8"/>
    <w:rsid w:val="1237124D"/>
    <w:rsid w:val="1253DEF9"/>
    <w:rsid w:val="125789C8"/>
    <w:rsid w:val="1259F6A0"/>
    <w:rsid w:val="127BD8E2"/>
    <w:rsid w:val="128CE86F"/>
    <w:rsid w:val="12913E8D"/>
    <w:rsid w:val="12B83D2A"/>
    <w:rsid w:val="12CC2D79"/>
    <w:rsid w:val="12D6684D"/>
    <w:rsid w:val="12E0A5B1"/>
    <w:rsid w:val="12E28B45"/>
    <w:rsid w:val="12F12D5E"/>
    <w:rsid w:val="12F5C6D4"/>
    <w:rsid w:val="12F60303"/>
    <w:rsid w:val="12F872A6"/>
    <w:rsid w:val="131F374C"/>
    <w:rsid w:val="13217829"/>
    <w:rsid w:val="132A46CB"/>
    <w:rsid w:val="1334669E"/>
    <w:rsid w:val="13382C94"/>
    <w:rsid w:val="1341D193"/>
    <w:rsid w:val="1348FCFE"/>
    <w:rsid w:val="1353C0D2"/>
    <w:rsid w:val="135547AF"/>
    <w:rsid w:val="135A890B"/>
    <w:rsid w:val="135CCF93"/>
    <w:rsid w:val="1363B90F"/>
    <w:rsid w:val="1364846D"/>
    <w:rsid w:val="136FF035"/>
    <w:rsid w:val="1376B06E"/>
    <w:rsid w:val="137B9B4D"/>
    <w:rsid w:val="1392C152"/>
    <w:rsid w:val="1395FEEE"/>
    <w:rsid w:val="13A6F518"/>
    <w:rsid w:val="13A97101"/>
    <w:rsid w:val="13AAED90"/>
    <w:rsid w:val="13AFB5D1"/>
    <w:rsid w:val="13B2A611"/>
    <w:rsid w:val="13BA141F"/>
    <w:rsid w:val="13C2FC70"/>
    <w:rsid w:val="13CE6201"/>
    <w:rsid w:val="13D4C189"/>
    <w:rsid w:val="13F192F8"/>
    <w:rsid w:val="13F1CC87"/>
    <w:rsid w:val="14013D7A"/>
    <w:rsid w:val="14047791"/>
    <w:rsid w:val="1406B42E"/>
    <w:rsid w:val="141A6953"/>
    <w:rsid w:val="1422A37D"/>
    <w:rsid w:val="142705B2"/>
    <w:rsid w:val="142BB460"/>
    <w:rsid w:val="142DA6E3"/>
    <w:rsid w:val="144F314E"/>
    <w:rsid w:val="14552F3A"/>
    <w:rsid w:val="145A4F48"/>
    <w:rsid w:val="1462A105"/>
    <w:rsid w:val="146570DC"/>
    <w:rsid w:val="146C68E8"/>
    <w:rsid w:val="1476AA34"/>
    <w:rsid w:val="14975140"/>
    <w:rsid w:val="1497E022"/>
    <w:rsid w:val="149DA1E7"/>
    <w:rsid w:val="149EB202"/>
    <w:rsid w:val="14A2141F"/>
    <w:rsid w:val="14B1DD60"/>
    <w:rsid w:val="14BBEFD1"/>
    <w:rsid w:val="14C9F3BD"/>
    <w:rsid w:val="14CA8B9B"/>
    <w:rsid w:val="14D9E14F"/>
    <w:rsid w:val="14DBDCB1"/>
    <w:rsid w:val="14DCD711"/>
    <w:rsid w:val="14E3BD95"/>
    <w:rsid w:val="150B16F7"/>
    <w:rsid w:val="15106EC1"/>
    <w:rsid w:val="1515752C"/>
    <w:rsid w:val="15194746"/>
    <w:rsid w:val="15243F54"/>
    <w:rsid w:val="15326FA3"/>
    <w:rsid w:val="1533A04F"/>
    <w:rsid w:val="153455D3"/>
    <w:rsid w:val="15472298"/>
    <w:rsid w:val="154B8632"/>
    <w:rsid w:val="154B881F"/>
    <w:rsid w:val="155D7CDB"/>
    <w:rsid w:val="156A3262"/>
    <w:rsid w:val="157238FD"/>
    <w:rsid w:val="157C950C"/>
    <w:rsid w:val="15AC8668"/>
    <w:rsid w:val="15B18F25"/>
    <w:rsid w:val="15B9DC23"/>
    <w:rsid w:val="15E8833D"/>
    <w:rsid w:val="15F5C110"/>
    <w:rsid w:val="1601413D"/>
    <w:rsid w:val="16155FE1"/>
    <w:rsid w:val="162625D2"/>
    <w:rsid w:val="1628BA20"/>
    <w:rsid w:val="163A722A"/>
    <w:rsid w:val="1641C42C"/>
    <w:rsid w:val="164BDD5B"/>
    <w:rsid w:val="164FCD3D"/>
    <w:rsid w:val="166B143E"/>
    <w:rsid w:val="167DCD79"/>
    <w:rsid w:val="169360AF"/>
    <w:rsid w:val="16971643"/>
    <w:rsid w:val="169E25A6"/>
    <w:rsid w:val="169EB488"/>
    <w:rsid w:val="16A454FE"/>
    <w:rsid w:val="16B8343D"/>
    <w:rsid w:val="16B93218"/>
    <w:rsid w:val="16D0C78E"/>
    <w:rsid w:val="16DD85EE"/>
    <w:rsid w:val="16E53913"/>
    <w:rsid w:val="16EA46D3"/>
    <w:rsid w:val="16F7E59F"/>
    <w:rsid w:val="1720D146"/>
    <w:rsid w:val="17214098"/>
    <w:rsid w:val="174B562D"/>
    <w:rsid w:val="1752DD61"/>
    <w:rsid w:val="1791F00A"/>
    <w:rsid w:val="17974FDB"/>
    <w:rsid w:val="179A41C7"/>
    <w:rsid w:val="179D119E"/>
    <w:rsid w:val="179F2963"/>
    <w:rsid w:val="17B691B3"/>
    <w:rsid w:val="17CE5A8A"/>
    <w:rsid w:val="17DF6064"/>
    <w:rsid w:val="18110E13"/>
    <w:rsid w:val="182596E9"/>
    <w:rsid w:val="1841AE2C"/>
    <w:rsid w:val="185447C7"/>
    <w:rsid w:val="1862035B"/>
    <w:rsid w:val="18749D06"/>
    <w:rsid w:val="18761AF8"/>
    <w:rsid w:val="1883C663"/>
    <w:rsid w:val="18AF499A"/>
    <w:rsid w:val="18E0CE9E"/>
    <w:rsid w:val="18E65292"/>
    <w:rsid w:val="18EF8699"/>
    <w:rsid w:val="1906D002"/>
    <w:rsid w:val="1907FA5C"/>
    <w:rsid w:val="191BF189"/>
    <w:rsid w:val="192C2305"/>
    <w:rsid w:val="1935E082"/>
    <w:rsid w:val="19429373"/>
    <w:rsid w:val="196A52AF"/>
    <w:rsid w:val="196E4737"/>
    <w:rsid w:val="1975D016"/>
    <w:rsid w:val="198A6F5D"/>
    <w:rsid w:val="198AD69E"/>
    <w:rsid w:val="1990C6E3"/>
    <w:rsid w:val="199D4717"/>
    <w:rsid w:val="19A907BE"/>
    <w:rsid w:val="19AF4DD4"/>
    <w:rsid w:val="19C01847"/>
    <w:rsid w:val="19C956FA"/>
    <w:rsid w:val="19D1BAC3"/>
    <w:rsid w:val="19D6ACA2"/>
    <w:rsid w:val="19E15E6B"/>
    <w:rsid w:val="19E7F65D"/>
    <w:rsid w:val="19F44B4D"/>
    <w:rsid w:val="19F99F48"/>
    <w:rsid w:val="19FC2928"/>
    <w:rsid w:val="1A01FF42"/>
    <w:rsid w:val="1A0B0383"/>
    <w:rsid w:val="1A109D27"/>
    <w:rsid w:val="1A1C5488"/>
    <w:rsid w:val="1A1D053A"/>
    <w:rsid w:val="1A2FB8D6"/>
    <w:rsid w:val="1A322598"/>
    <w:rsid w:val="1A4FA063"/>
    <w:rsid w:val="1A608B85"/>
    <w:rsid w:val="1A620E04"/>
    <w:rsid w:val="1A6E1631"/>
    <w:rsid w:val="1A71ED3E"/>
    <w:rsid w:val="1A8885E5"/>
    <w:rsid w:val="1A90E8E2"/>
    <w:rsid w:val="1A938DFB"/>
    <w:rsid w:val="1A99D18C"/>
    <w:rsid w:val="1A9DE59E"/>
    <w:rsid w:val="1AA3A1F3"/>
    <w:rsid w:val="1AB27DF2"/>
    <w:rsid w:val="1AB643DC"/>
    <w:rsid w:val="1ABE1701"/>
    <w:rsid w:val="1ABF472A"/>
    <w:rsid w:val="1ACA8AE0"/>
    <w:rsid w:val="1ADF6896"/>
    <w:rsid w:val="1AF2D303"/>
    <w:rsid w:val="1AFC2B43"/>
    <w:rsid w:val="1B00281E"/>
    <w:rsid w:val="1B08821E"/>
    <w:rsid w:val="1B0BC5FD"/>
    <w:rsid w:val="1B0DE34D"/>
    <w:rsid w:val="1B12043C"/>
    <w:rsid w:val="1B2B76F9"/>
    <w:rsid w:val="1B3CFDA9"/>
    <w:rsid w:val="1B52D72B"/>
    <w:rsid w:val="1B57FB6E"/>
    <w:rsid w:val="1B68E92A"/>
    <w:rsid w:val="1B6D84D5"/>
    <w:rsid w:val="1B703E3D"/>
    <w:rsid w:val="1B851B57"/>
    <w:rsid w:val="1B86AD32"/>
    <w:rsid w:val="1BAFA91B"/>
    <w:rsid w:val="1BBE2FF9"/>
    <w:rsid w:val="1BCB1333"/>
    <w:rsid w:val="1BD83C1A"/>
    <w:rsid w:val="1BF27D3C"/>
    <w:rsid w:val="1BF49BAC"/>
    <w:rsid w:val="1BFBDDBE"/>
    <w:rsid w:val="1C20BBD1"/>
    <w:rsid w:val="1C3E1520"/>
    <w:rsid w:val="1C59E762"/>
    <w:rsid w:val="1C5A1B6C"/>
    <w:rsid w:val="1C85E454"/>
    <w:rsid w:val="1C8EACA8"/>
    <w:rsid w:val="1C9F125B"/>
    <w:rsid w:val="1CA5F17D"/>
    <w:rsid w:val="1CA69A3F"/>
    <w:rsid w:val="1CA9B3AE"/>
    <w:rsid w:val="1CB805A5"/>
    <w:rsid w:val="1CC3ACE0"/>
    <w:rsid w:val="1CC945F9"/>
    <w:rsid w:val="1CCC0F14"/>
    <w:rsid w:val="1CCD7C79"/>
    <w:rsid w:val="1CCF81DF"/>
    <w:rsid w:val="1CE339A5"/>
    <w:rsid w:val="1CE50327"/>
    <w:rsid w:val="1CEA4151"/>
    <w:rsid w:val="1CF19D7E"/>
    <w:rsid w:val="1CF53351"/>
    <w:rsid w:val="1D01F704"/>
    <w:rsid w:val="1D0AFBAC"/>
    <w:rsid w:val="1D116AAA"/>
    <w:rsid w:val="1D367C6A"/>
    <w:rsid w:val="1D4D3A1B"/>
    <w:rsid w:val="1D568368"/>
    <w:rsid w:val="1D57525F"/>
    <w:rsid w:val="1D648B65"/>
    <w:rsid w:val="1D64E688"/>
    <w:rsid w:val="1D66010D"/>
    <w:rsid w:val="1D705787"/>
    <w:rsid w:val="1D7230C5"/>
    <w:rsid w:val="1D89832E"/>
    <w:rsid w:val="1D942544"/>
    <w:rsid w:val="1DBABCC2"/>
    <w:rsid w:val="1DC14981"/>
    <w:rsid w:val="1DD42C9B"/>
    <w:rsid w:val="1DE1F657"/>
    <w:rsid w:val="1DE4C8F9"/>
    <w:rsid w:val="1DE858C9"/>
    <w:rsid w:val="1DE9727C"/>
    <w:rsid w:val="1DF05AEE"/>
    <w:rsid w:val="1DFD3E9E"/>
    <w:rsid w:val="1E05AB9E"/>
    <w:rsid w:val="1E0619B5"/>
    <w:rsid w:val="1E134B2E"/>
    <w:rsid w:val="1E17EC04"/>
    <w:rsid w:val="1E1C42BC"/>
    <w:rsid w:val="1E236F58"/>
    <w:rsid w:val="1E291453"/>
    <w:rsid w:val="1E5AFB85"/>
    <w:rsid w:val="1E5E3921"/>
    <w:rsid w:val="1E5EA8E1"/>
    <w:rsid w:val="1E6A267A"/>
    <w:rsid w:val="1E6CD147"/>
    <w:rsid w:val="1E7E008D"/>
    <w:rsid w:val="1EA6ADCD"/>
    <w:rsid w:val="1EB1F93D"/>
    <w:rsid w:val="1ED36D10"/>
    <w:rsid w:val="1ED518C5"/>
    <w:rsid w:val="1EDCAAED"/>
    <w:rsid w:val="1EE531A7"/>
    <w:rsid w:val="1EE59206"/>
    <w:rsid w:val="1EF1FD45"/>
    <w:rsid w:val="1EF1FE8F"/>
    <w:rsid w:val="1EF26878"/>
    <w:rsid w:val="1EF5D34A"/>
    <w:rsid w:val="1EFE9DD9"/>
    <w:rsid w:val="1F02EE25"/>
    <w:rsid w:val="1F0329F9"/>
    <w:rsid w:val="1F0E2D1D"/>
    <w:rsid w:val="1F1C0F1F"/>
    <w:rsid w:val="1F1E552C"/>
    <w:rsid w:val="1F3061EC"/>
    <w:rsid w:val="1F35C234"/>
    <w:rsid w:val="1F406D66"/>
    <w:rsid w:val="1F562CF3"/>
    <w:rsid w:val="1F5DDF29"/>
    <w:rsid w:val="1F65BACB"/>
    <w:rsid w:val="1F687580"/>
    <w:rsid w:val="1F6D1258"/>
    <w:rsid w:val="1F89E611"/>
    <w:rsid w:val="1F943525"/>
    <w:rsid w:val="1F970BBE"/>
    <w:rsid w:val="1FA8D17F"/>
    <w:rsid w:val="1FBA482A"/>
    <w:rsid w:val="1FC05048"/>
    <w:rsid w:val="1FC81BB0"/>
    <w:rsid w:val="1FD00CA3"/>
    <w:rsid w:val="1FD10A38"/>
    <w:rsid w:val="1FD5408C"/>
    <w:rsid w:val="1FD8C1A5"/>
    <w:rsid w:val="1FE7F9CA"/>
    <w:rsid w:val="201D19B9"/>
    <w:rsid w:val="201EC6A2"/>
    <w:rsid w:val="202C9AA4"/>
    <w:rsid w:val="20319B47"/>
    <w:rsid w:val="203EA08D"/>
    <w:rsid w:val="2040F5F8"/>
    <w:rsid w:val="204949E1"/>
    <w:rsid w:val="2049A3AD"/>
    <w:rsid w:val="205D7B4C"/>
    <w:rsid w:val="207C1607"/>
    <w:rsid w:val="2083C44C"/>
    <w:rsid w:val="2088BD6D"/>
    <w:rsid w:val="20965E44"/>
    <w:rsid w:val="2099DE70"/>
    <w:rsid w:val="20A527B0"/>
    <w:rsid w:val="20AE4FF6"/>
    <w:rsid w:val="20BB3E52"/>
    <w:rsid w:val="20C7FCC8"/>
    <w:rsid w:val="20CD16AF"/>
    <w:rsid w:val="20DA0391"/>
    <w:rsid w:val="20DFEB52"/>
    <w:rsid w:val="20EAE81F"/>
    <w:rsid w:val="20F1C91E"/>
    <w:rsid w:val="20F4FA4A"/>
    <w:rsid w:val="210B9C8E"/>
    <w:rsid w:val="210BF4E1"/>
    <w:rsid w:val="2116A0F7"/>
    <w:rsid w:val="212ECF8F"/>
    <w:rsid w:val="2139E335"/>
    <w:rsid w:val="2149C2C4"/>
    <w:rsid w:val="2162C170"/>
    <w:rsid w:val="216A0235"/>
    <w:rsid w:val="2187C63A"/>
    <w:rsid w:val="218D36E3"/>
    <w:rsid w:val="218D4C81"/>
    <w:rsid w:val="21920D5D"/>
    <w:rsid w:val="2197F91C"/>
    <w:rsid w:val="2199A508"/>
    <w:rsid w:val="21AAE367"/>
    <w:rsid w:val="21B01BA9"/>
    <w:rsid w:val="21B18620"/>
    <w:rsid w:val="21B350D2"/>
    <w:rsid w:val="21C374B2"/>
    <w:rsid w:val="21DB791A"/>
    <w:rsid w:val="21E3C046"/>
    <w:rsid w:val="21E4DBCD"/>
    <w:rsid w:val="220B2D66"/>
    <w:rsid w:val="222320C5"/>
    <w:rsid w:val="22296EDE"/>
    <w:rsid w:val="222B6774"/>
    <w:rsid w:val="2231A997"/>
    <w:rsid w:val="223A6614"/>
    <w:rsid w:val="22408D32"/>
    <w:rsid w:val="22416904"/>
    <w:rsid w:val="224F2EF7"/>
    <w:rsid w:val="2252EB23"/>
    <w:rsid w:val="2255ECEB"/>
    <w:rsid w:val="22601402"/>
    <w:rsid w:val="2269A730"/>
    <w:rsid w:val="226C60E6"/>
    <w:rsid w:val="2273D3E7"/>
    <w:rsid w:val="22774072"/>
    <w:rsid w:val="227BBBB3"/>
    <w:rsid w:val="227E2510"/>
    <w:rsid w:val="2286B880"/>
    <w:rsid w:val="228DB14B"/>
    <w:rsid w:val="22DE0BCB"/>
    <w:rsid w:val="22DFDAC9"/>
    <w:rsid w:val="22E6BC51"/>
    <w:rsid w:val="22F9FCB5"/>
    <w:rsid w:val="2304F4C3"/>
    <w:rsid w:val="2308A387"/>
    <w:rsid w:val="231E8A57"/>
    <w:rsid w:val="233439FA"/>
    <w:rsid w:val="2359201A"/>
    <w:rsid w:val="235E9B27"/>
    <w:rsid w:val="2364846C"/>
    <w:rsid w:val="2380AC2E"/>
    <w:rsid w:val="23943578"/>
    <w:rsid w:val="23944287"/>
    <w:rsid w:val="239D1F1D"/>
    <w:rsid w:val="23A7B62C"/>
    <w:rsid w:val="23AA78A2"/>
    <w:rsid w:val="23AC2D50"/>
    <w:rsid w:val="23BCEBD9"/>
    <w:rsid w:val="23BD51DD"/>
    <w:rsid w:val="23C0B074"/>
    <w:rsid w:val="23CF1338"/>
    <w:rsid w:val="23E65B7D"/>
    <w:rsid w:val="23E70CA5"/>
    <w:rsid w:val="23ECAD1B"/>
    <w:rsid w:val="23FBC6CE"/>
    <w:rsid w:val="23FC10BA"/>
    <w:rsid w:val="23FD66E8"/>
    <w:rsid w:val="2412D05D"/>
    <w:rsid w:val="24469D87"/>
    <w:rsid w:val="245B54F8"/>
    <w:rsid w:val="24828CB2"/>
    <w:rsid w:val="24852C5B"/>
    <w:rsid w:val="24995DD1"/>
    <w:rsid w:val="249AA43E"/>
    <w:rsid w:val="249B003F"/>
    <w:rsid w:val="24A22D6E"/>
    <w:rsid w:val="24AFA885"/>
    <w:rsid w:val="24BA3122"/>
    <w:rsid w:val="24BA43F7"/>
    <w:rsid w:val="24C5B788"/>
    <w:rsid w:val="24CBAE00"/>
    <w:rsid w:val="24CC751C"/>
    <w:rsid w:val="24EAF194"/>
    <w:rsid w:val="24F47804"/>
    <w:rsid w:val="2507F458"/>
    <w:rsid w:val="250CA442"/>
    <w:rsid w:val="252DB92A"/>
    <w:rsid w:val="253078A2"/>
    <w:rsid w:val="25350E3D"/>
    <w:rsid w:val="2547FF46"/>
    <w:rsid w:val="25486EC4"/>
    <w:rsid w:val="254945C7"/>
    <w:rsid w:val="25508349"/>
    <w:rsid w:val="2550E915"/>
    <w:rsid w:val="255EADB3"/>
    <w:rsid w:val="2561D8F1"/>
    <w:rsid w:val="2568000C"/>
    <w:rsid w:val="2569E29A"/>
    <w:rsid w:val="257AC089"/>
    <w:rsid w:val="25A56DA0"/>
    <w:rsid w:val="25A8EA1C"/>
    <w:rsid w:val="25B4DF6C"/>
    <w:rsid w:val="25B52C98"/>
    <w:rsid w:val="25BB3A38"/>
    <w:rsid w:val="25C31407"/>
    <w:rsid w:val="25CF94E2"/>
    <w:rsid w:val="25D67340"/>
    <w:rsid w:val="25DB6119"/>
    <w:rsid w:val="25DE8594"/>
    <w:rsid w:val="25DFE8CA"/>
    <w:rsid w:val="26186C14"/>
    <w:rsid w:val="26189D53"/>
    <w:rsid w:val="261F528D"/>
    <w:rsid w:val="262E813D"/>
    <w:rsid w:val="263365C6"/>
    <w:rsid w:val="2636AEF1"/>
    <w:rsid w:val="263A99C3"/>
    <w:rsid w:val="263EE967"/>
    <w:rsid w:val="26550306"/>
    <w:rsid w:val="26564A77"/>
    <w:rsid w:val="26597D22"/>
    <w:rsid w:val="265DE7C3"/>
    <w:rsid w:val="2668FB38"/>
    <w:rsid w:val="26918820"/>
    <w:rsid w:val="26A57A72"/>
    <w:rsid w:val="26BD1D30"/>
    <w:rsid w:val="26E5189C"/>
    <w:rsid w:val="2705F0E4"/>
    <w:rsid w:val="270AD61A"/>
    <w:rsid w:val="270BEAF8"/>
    <w:rsid w:val="271432B5"/>
    <w:rsid w:val="27193BF5"/>
    <w:rsid w:val="2719F2A2"/>
    <w:rsid w:val="2724911F"/>
    <w:rsid w:val="27283A68"/>
    <w:rsid w:val="272A8181"/>
    <w:rsid w:val="272E314D"/>
    <w:rsid w:val="2739CF97"/>
    <w:rsid w:val="27414374"/>
    <w:rsid w:val="27526FD4"/>
    <w:rsid w:val="275EE468"/>
    <w:rsid w:val="275FC4AA"/>
    <w:rsid w:val="2760FE75"/>
    <w:rsid w:val="2763E6FF"/>
    <w:rsid w:val="2766CD19"/>
    <w:rsid w:val="278DC47E"/>
    <w:rsid w:val="27975798"/>
    <w:rsid w:val="279FF8DC"/>
    <w:rsid w:val="27B8DB92"/>
    <w:rsid w:val="27BB22EE"/>
    <w:rsid w:val="27BB2C4A"/>
    <w:rsid w:val="27D0B523"/>
    <w:rsid w:val="27E229A9"/>
    <w:rsid w:val="27E815FC"/>
    <w:rsid w:val="27F03911"/>
    <w:rsid w:val="27F6E166"/>
    <w:rsid w:val="27FCFDA0"/>
    <w:rsid w:val="280DDCAA"/>
    <w:rsid w:val="280F757E"/>
    <w:rsid w:val="28272098"/>
    <w:rsid w:val="2829A13D"/>
    <w:rsid w:val="282A2B63"/>
    <w:rsid w:val="2835ACB8"/>
    <w:rsid w:val="28395889"/>
    <w:rsid w:val="283F5989"/>
    <w:rsid w:val="284B4BDE"/>
    <w:rsid w:val="285DC4FC"/>
    <w:rsid w:val="2864D7E7"/>
    <w:rsid w:val="286F6E5F"/>
    <w:rsid w:val="28812307"/>
    <w:rsid w:val="2882086A"/>
    <w:rsid w:val="2882FE25"/>
    <w:rsid w:val="289AFC77"/>
    <w:rsid w:val="289CA382"/>
    <w:rsid w:val="28B77F6D"/>
    <w:rsid w:val="28C582D3"/>
    <w:rsid w:val="28C6B2C6"/>
    <w:rsid w:val="28C95027"/>
    <w:rsid w:val="28D39A92"/>
    <w:rsid w:val="28F87987"/>
    <w:rsid w:val="28FAB4C9"/>
    <w:rsid w:val="2915801A"/>
    <w:rsid w:val="29172E12"/>
    <w:rsid w:val="291BADD4"/>
    <w:rsid w:val="2926280B"/>
    <w:rsid w:val="29455C32"/>
    <w:rsid w:val="295A3A9E"/>
    <w:rsid w:val="295F0599"/>
    <w:rsid w:val="297A91B6"/>
    <w:rsid w:val="29866D3D"/>
    <w:rsid w:val="298A14AC"/>
    <w:rsid w:val="299433E8"/>
    <w:rsid w:val="29A27389"/>
    <w:rsid w:val="29B991DD"/>
    <w:rsid w:val="29C97CBE"/>
    <w:rsid w:val="29CCBA5A"/>
    <w:rsid w:val="29D5104B"/>
    <w:rsid w:val="29DF304E"/>
    <w:rsid w:val="2A09399D"/>
    <w:rsid w:val="2A1FBB96"/>
    <w:rsid w:val="2A211E85"/>
    <w:rsid w:val="2A26D088"/>
    <w:rsid w:val="2A2FCD44"/>
    <w:rsid w:val="2A3D8295"/>
    <w:rsid w:val="2A53B2E0"/>
    <w:rsid w:val="2A80681E"/>
    <w:rsid w:val="2A914C8F"/>
    <w:rsid w:val="2AA3270B"/>
    <w:rsid w:val="2AAB045B"/>
    <w:rsid w:val="2AB0B020"/>
    <w:rsid w:val="2ACF5888"/>
    <w:rsid w:val="2ADAC7FB"/>
    <w:rsid w:val="2AF0D6D9"/>
    <w:rsid w:val="2B1EEA09"/>
    <w:rsid w:val="2B20E310"/>
    <w:rsid w:val="2B21951A"/>
    <w:rsid w:val="2B26D12C"/>
    <w:rsid w:val="2B49589E"/>
    <w:rsid w:val="2B8CF5F4"/>
    <w:rsid w:val="2B9869CB"/>
    <w:rsid w:val="2B9E7DBE"/>
    <w:rsid w:val="2BB0DBA9"/>
    <w:rsid w:val="2BC5ACED"/>
    <w:rsid w:val="2BD1DA23"/>
    <w:rsid w:val="2BD4684F"/>
    <w:rsid w:val="2BDFB4C3"/>
    <w:rsid w:val="2BE4AE6D"/>
    <w:rsid w:val="2BE7F0C5"/>
    <w:rsid w:val="2BF0F830"/>
    <w:rsid w:val="2BF4D4F8"/>
    <w:rsid w:val="2C1C9D26"/>
    <w:rsid w:val="2C2E071B"/>
    <w:rsid w:val="2C3393BE"/>
    <w:rsid w:val="2C421E9A"/>
    <w:rsid w:val="2C45C3AB"/>
    <w:rsid w:val="2C56FD06"/>
    <w:rsid w:val="2C57D052"/>
    <w:rsid w:val="2C5CF478"/>
    <w:rsid w:val="2C77F8B2"/>
    <w:rsid w:val="2C88C583"/>
    <w:rsid w:val="2C8CA89E"/>
    <w:rsid w:val="2C907905"/>
    <w:rsid w:val="2C914082"/>
    <w:rsid w:val="2CA13027"/>
    <w:rsid w:val="2CBABA6A"/>
    <w:rsid w:val="2CBD7687"/>
    <w:rsid w:val="2CBE5D76"/>
    <w:rsid w:val="2CC95A4E"/>
    <w:rsid w:val="2CCB1CB6"/>
    <w:rsid w:val="2CD142A9"/>
    <w:rsid w:val="2CD5A2C5"/>
    <w:rsid w:val="2CDCEED5"/>
    <w:rsid w:val="2CFE1758"/>
    <w:rsid w:val="2D2C3AC7"/>
    <w:rsid w:val="2D300401"/>
    <w:rsid w:val="2D5A5A11"/>
    <w:rsid w:val="2D6B472F"/>
    <w:rsid w:val="2D72FA73"/>
    <w:rsid w:val="2D7B77D5"/>
    <w:rsid w:val="2D853873"/>
    <w:rsid w:val="2D93E338"/>
    <w:rsid w:val="2D953966"/>
    <w:rsid w:val="2D9FB6A2"/>
    <w:rsid w:val="2DB918CF"/>
    <w:rsid w:val="2DC7277A"/>
    <w:rsid w:val="2DCD77F8"/>
    <w:rsid w:val="2DD35E3E"/>
    <w:rsid w:val="2DED8B60"/>
    <w:rsid w:val="2DF29FC5"/>
    <w:rsid w:val="2DF32776"/>
    <w:rsid w:val="2DF460FE"/>
    <w:rsid w:val="2E0684AD"/>
    <w:rsid w:val="2E072DD7"/>
    <w:rsid w:val="2E0D568A"/>
    <w:rsid w:val="2E0EFC23"/>
    <w:rsid w:val="2E372EFD"/>
    <w:rsid w:val="2E3CC211"/>
    <w:rsid w:val="2E4A92C4"/>
    <w:rsid w:val="2E4C5797"/>
    <w:rsid w:val="2E51A0A2"/>
    <w:rsid w:val="2E6913C3"/>
    <w:rsid w:val="2E909BB6"/>
    <w:rsid w:val="2E9C261C"/>
    <w:rsid w:val="2E9CC6E6"/>
    <w:rsid w:val="2EBCD91E"/>
    <w:rsid w:val="2EC0CFE8"/>
    <w:rsid w:val="2ECA1545"/>
    <w:rsid w:val="2ECA57C6"/>
    <w:rsid w:val="2ECAB94D"/>
    <w:rsid w:val="2ECF7D83"/>
    <w:rsid w:val="2ED1F9EF"/>
    <w:rsid w:val="2ED5EC00"/>
    <w:rsid w:val="2EE05139"/>
    <w:rsid w:val="2EE2642B"/>
    <w:rsid w:val="2F04098E"/>
    <w:rsid w:val="2F05C6D7"/>
    <w:rsid w:val="2F0E433D"/>
    <w:rsid w:val="2F147D8B"/>
    <w:rsid w:val="2F1AD05B"/>
    <w:rsid w:val="2F1C009D"/>
    <w:rsid w:val="2F35E0EF"/>
    <w:rsid w:val="2F36722F"/>
    <w:rsid w:val="2F3CD947"/>
    <w:rsid w:val="2F482F8F"/>
    <w:rsid w:val="2F4FC739"/>
    <w:rsid w:val="2F5245AA"/>
    <w:rsid w:val="2F59B150"/>
    <w:rsid w:val="2F66964D"/>
    <w:rsid w:val="2F6A23F0"/>
    <w:rsid w:val="2F6B2491"/>
    <w:rsid w:val="2F71C6FB"/>
    <w:rsid w:val="2F9510C1"/>
    <w:rsid w:val="2F95E25C"/>
    <w:rsid w:val="2FAFE81A"/>
    <w:rsid w:val="2FBFA694"/>
    <w:rsid w:val="2FBFC680"/>
    <w:rsid w:val="2FE2D059"/>
    <w:rsid w:val="2FE33BF7"/>
    <w:rsid w:val="3004E04A"/>
    <w:rsid w:val="300F0A9F"/>
    <w:rsid w:val="3013F81F"/>
    <w:rsid w:val="301CEAC7"/>
    <w:rsid w:val="3030200E"/>
    <w:rsid w:val="3065E5A6"/>
    <w:rsid w:val="307C9217"/>
    <w:rsid w:val="30860C81"/>
    <w:rsid w:val="308896D5"/>
    <w:rsid w:val="30948B36"/>
    <w:rsid w:val="309D0674"/>
    <w:rsid w:val="30A05A69"/>
    <w:rsid w:val="30A120C6"/>
    <w:rsid w:val="30B061A3"/>
    <w:rsid w:val="30B325E6"/>
    <w:rsid w:val="30C28E01"/>
    <w:rsid w:val="30D1678A"/>
    <w:rsid w:val="30DA2618"/>
    <w:rsid w:val="30DCE568"/>
    <w:rsid w:val="30E3FFF0"/>
    <w:rsid w:val="30E67359"/>
    <w:rsid w:val="30FED27C"/>
    <w:rsid w:val="310B730E"/>
    <w:rsid w:val="311FB310"/>
    <w:rsid w:val="31329688"/>
    <w:rsid w:val="31463B16"/>
    <w:rsid w:val="3157B05B"/>
    <w:rsid w:val="31719E99"/>
    <w:rsid w:val="317670B5"/>
    <w:rsid w:val="318F88FA"/>
    <w:rsid w:val="3194CD8E"/>
    <w:rsid w:val="31B32548"/>
    <w:rsid w:val="31C20EE3"/>
    <w:rsid w:val="31CEE299"/>
    <w:rsid w:val="31D0E86A"/>
    <w:rsid w:val="31DD13A1"/>
    <w:rsid w:val="31E14C61"/>
    <w:rsid w:val="31E7106D"/>
    <w:rsid w:val="31E89442"/>
    <w:rsid w:val="31FB8C6D"/>
    <w:rsid w:val="31FC3B26"/>
    <w:rsid w:val="3212CF50"/>
    <w:rsid w:val="323C48EF"/>
    <w:rsid w:val="3246CDE8"/>
    <w:rsid w:val="32483B94"/>
    <w:rsid w:val="324E7B75"/>
    <w:rsid w:val="3251F380"/>
    <w:rsid w:val="32599FBA"/>
    <w:rsid w:val="325BF975"/>
    <w:rsid w:val="32608DAC"/>
    <w:rsid w:val="3277A084"/>
    <w:rsid w:val="329612C0"/>
    <w:rsid w:val="32986A92"/>
    <w:rsid w:val="3299CD03"/>
    <w:rsid w:val="329B9C58"/>
    <w:rsid w:val="32A8D045"/>
    <w:rsid w:val="32A946EA"/>
    <w:rsid w:val="32A975D6"/>
    <w:rsid w:val="32C53543"/>
    <w:rsid w:val="32D9C10E"/>
    <w:rsid w:val="32DA963A"/>
    <w:rsid w:val="32DB41B5"/>
    <w:rsid w:val="32E744BA"/>
    <w:rsid w:val="32F80D62"/>
    <w:rsid w:val="32FBB31E"/>
    <w:rsid w:val="3303EEDE"/>
    <w:rsid w:val="330AA039"/>
    <w:rsid w:val="330D57D1"/>
    <w:rsid w:val="331A5DB1"/>
    <w:rsid w:val="331BBE93"/>
    <w:rsid w:val="33254E09"/>
    <w:rsid w:val="33254E78"/>
    <w:rsid w:val="3329E054"/>
    <w:rsid w:val="332AF5FF"/>
    <w:rsid w:val="332F6D43"/>
    <w:rsid w:val="33390BB6"/>
    <w:rsid w:val="334188E0"/>
    <w:rsid w:val="334B0A6C"/>
    <w:rsid w:val="334D6048"/>
    <w:rsid w:val="3360F570"/>
    <w:rsid w:val="33648CD8"/>
    <w:rsid w:val="3369EEBF"/>
    <w:rsid w:val="337B8993"/>
    <w:rsid w:val="337F86CF"/>
    <w:rsid w:val="3380D08D"/>
    <w:rsid w:val="3384F91F"/>
    <w:rsid w:val="3385AC4A"/>
    <w:rsid w:val="339D7854"/>
    <w:rsid w:val="339D8668"/>
    <w:rsid w:val="33A4C502"/>
    <w:rsid w:val="33AC29F9"/>
    <w:rsid w:val="33B64406"/>
    <w:rsid w:val="33C0B9DB"/>
    <w:rsid w:val="33DA8CEF"/>
    <w:rsid w:val="33DE6F7F"/>
    <w:rsid w:val="33F46F03"/>
    <w:rsid w:val="33F48A9D"/>
    <w:rsid w:val="3406F8C4"/>
    <w:rsid w:val="3407A218"/>
    <w:rsid w:val="3417E0D0"/>
    <w:rsid w:val="341D7D9C"/>
    <w:rsid w:val="3433FA0A"/>
    <w:rsid w:val="34376221"/>
    <w:rsid w:val="34421BCB"/>
    <w:rsid w:val="34448F37"/>
    <w:rsid w:val="3462A78A"/>
    <w:rsid w:val="34638D23"/>
    <w:rsid w:val="3467F70B"/>
    <w:rsid w:val="347A6CFF"/>
    <w:rsid w:val="348EC4AF"/>
    <w:rsid w:val="3497BFCE"/>
    <w:rsid w:val="349897B0"/>
    <w:rsid w:val="349F0C27"/>
    <w:rsid w:val="34A695B6"/>
    <w:rsid w:val="34A7FAF0"/>
    <w:rsid w:val="34B7F116"/>
    <w:rsid w:val="34BABDA9"/>
    <w:rsid w:val="34BBA878"/>
    <w:rsid w:val="34BE1C32"/>
    <w:rsid w:val="34D30187"/>
    <w:rsid w:val="34F54CCB"/>
    <w:rsid w:val="34FD901A"/>
    <w:rsid w:val="35054E92"/>
    <w:rsid w:val="3508B016"/>
    <w:rsid w:val="350FD557"/>
    <w:rsid w:val="35106E8F"/>
    <w:rsid w:val="3539CA06"/>
    <w:rsid w:val="3540FA64"/>
    <w:rsid w:val="35556C3C"/>
    <w:rsid w:val="3565AAF4"/>
    <w:rsid w:val="35803282"/>
    <w:rsid w:val="35824FDF"/>
    <w:rsid w:val="35844792"/>
    <w:rsid w:val="358E15EA"/>
    <w:rsid w:val="3595686C"/>
    <w:rsid w:val="359A632B"/>
    <w:rsid w:val="359BDC7D"/>
    <w:rsid w:val="359F952B"/>
    <w:rsid w:val="35B47B7A"/>
    <w:rsid w:val="35B84568"/>
    <w:rsid w:val="35C06983"/>
    <w:rsid w:val="35C40614"/>
    <w:rsid w:val="35E2A757"/>
    <w:rsid w:val="35E76D49"/>
    <w:rsid w:val="360EC1F3"/>
    <w:rsid w:val="3611291D"/>
    <w:rsid w:val="362225FA"/>
    <w:rsid w:val="36569F33"/>
    <w:rsid w:val="365C2306"/>
    <w:rsid w:val="367308AD"/>
    <w:rsid w:val="3676EF78"/>
    <w:rsid w:val="368A429B"/>
    <w:rsid w:val="3691B5CD"/>
    <w:rsid w:val="36A395C6"/>
    <w:rsid w:val="36BEF008"/>
    <w:rsid w:val="36D1BAB2"/>
    <w:rsid w:val="36D477F9"/>
    <w:rsid w:val="36DD0880"/>
    <w:rsid w:val="36F52E14"/>
    <w:rsid w:val="36FC0287"/>
    <w:rsid w:val="36FEB834"/>
    <w:rsid w:val="3701A485"/>
    <w:rsid w:val="3705CE22"/>
    <w:rsid w:val="37151277"/>
    <w:rsid w:val="37251DAF"/>
    <w:rsid w:val="372C2B5F"/>
    <w:rsid w:val="372F4320"/>
    <w:rsid w:val="37333B99"/>
    <w:rsid w:val="37415454"/>
    <w:rsid w:val="375415C9"/>
    <w:rsid w:val="376453D1"/>
    <w:rsid w:val="376C7F5A"/>
    <w:rsid w:val="376ED7F2"/>
    <w:rsid w:val="37727DA5"/>
    <w:rsid w:val="377847E8"/>
    <w:rsid w:val="378478C7"/>
    <w:rsid w:val="3786DBAF"/>
    <w:rsid w:val="3792C67A"/>
    <w:rsid w:val="37A04015"/>
    <w:rsid w:val="37BF1667"/>
    <w:rsid w:val="37C51F6D"/>
    <w:rsid w:val="37F8BF9B"/>
    <w:rsid w:val="37FFE73B"/>
    <w:rsid w:val="3806E943"/>
    <w:rsid w:val="381243F5"/>
    <w:rsid w:val="38153F0E"/>
    <w:rsid w:val="3821E49E"/>
    <w:rsid w:val="3836DC33"/>
    <w:rsid w:val="383F3455"/>
    <w:rsid w:val="3844896C"/>
    <w:rsid w:val="387C8F48"/>
    <w:rsid w:val="387FCE6D"/>
    <w:rsid w:val="388A1D44"/>
    <w:rsid w:val="388F420B"/>
    <w:rsid w:val="389024CC"/>
    <w:rsid w:val="389E8BB1"/>
    <w:rsid w:val="38AA2442"/>
    <w:rsid w:val="38B114C5"/>
    <w:rsid w:val="38C155F6"/>
    <w:rsid w:val="38C4A28A"/>
    <w:rsid w:val="38CF1433"/>
    <w:rsid w:val="38D2E203"/>
    <w:rsid w:val="38DAA803"/>
    <w:rsid w:val="38DBC0DE"/>
    <w:rsid w:val="38FDBC9A"/>
    <w:rsid w:val="39026471"/>
    <w:rsid w:val="39039089"/>
    <w:rsid w:val="3905F00C"/>
    <w:rsid w:val="3906B872"/>
    <w:rsid w:val="3909E352"/>
    <w:rsid w:val="390A7318"/>
    <w:rsid w:val="390FA434"/>
    <w:rsid w:val="392C31C2"/>
    <w:rsid w:val="3936E9E7"/>
    <w:rsid w:val="393A9DA2"/>
    <w:rsid w:val="3948A8CE"/>
    <w:rsid w:val="395A59F2"/>
    <w:rsid w:val="395AE6C8"/>
    <w:rsid w:val="395C0C99"/>
    <w:rsid w:val="396D36A0"/>
    <w:rsid w:val="39794837"/>
    <w:rsid w:val="398600A3"/>
    <w:rsid w:val="3993DA33"/>
    <w:rsid w:val="39A2FA43"/>
    <w:rsid w:val="39A84D3A"/>
    <w:rsid w:val="39B17416"/>
    <w:rsid w:val="39C9DF9D"/>
    <w:rsid w:val="39D6660C"/>
    <w:rsid w:val="39D85CE7"/>
    <w:rsid w:val="39E6B136"/>
    <w:rsid w:val="39EBEDFB"/>
    <w:rsid w:val="3A034D7C"/>
    <w:rsid w:val="3A199AC6"/>
    <w:rsid w:val="3A244687"/>
    <w:rsid w:val="3A3D4630"/>
    <w:rsid w:val="3A3E900D"/>
    <w:rsid w:val="3A40FC75"/>
    <w:rsid w:val="3A453C95"/>
    <w:rsid w:val="3A4EC36B"/>
    <w:rsid w:val="3A4EE1E4"/>
    <w:rsid w:val="3A5A0303"/>
    <w:rsid w:val="3A6A295A"/>
    <w:rsid w:val="3A7A420D"/>
    <w:rsid w:val="3A9AF24F"/>
    <w:rsid w:val="3A9B0697"/>
    <w:rsid w:val="3AA04397"/>
    <w:rsid w:val="3AE95917"/>
    <w:rsid w:val="3AF24C1B"/>
    <w:rsid w:val="3B106DDF"/>
    <w:rsid w:val="3B23C38F"/>
    <w:rsid w:val="3B294451"/>
    <w:rsid w:val="3B2A7673"/>
    <w:rsid w:val="3B32C401"/>
    <w:rsid w:val="3B34FE66"/>
    <w:rsid w:val="3B3ECC27"/>
    <w:rsid w:val="3B47DD0A"/>
    <w:rsid w:val="3B5EC93D"/>
    <w:rsid w:val="3B675EBB"/>
    <w:rsid w:val="3B77B243"/>
    <w:rsid w:val="3B7C2F9F"/>
    <w:rsid w:val="3B7F33C0"/>
    <w:rsid w:val="3B82434F"/>
    <w:rsid w:val="3B8ED097"/>
    <w:rsid w:val="3BAD2704"/>
    <w:rsid w:val="3BCA1291"/>
    <w:rsid w:val="3BCAA173"/>
    <w:rsid w:val="3BCB07AF"/>
    <w:rsid w:val="3BD151BF"/>
    <w:rsid w:val="3BD952CC"/>
    <w:rsid w:val="3BE1C504"/>
    <w:rsid w:val="3BE51F03"/>
    <w:rsid w:val="3BE89AAB"/>
    <w:rsid w:val="3BEB1350"/>
    <w:rsid w:val="3BEB4621"/>
    <w:rsid w:val="3BEDF4DE"/>
    <w:rsid w:val="3BF5D364"/>
    <w:rsid w:val="3C0D217F"/>
    <w:rsid w:val="3C1EB7D3"/>
    <w:rsid w:val="3C3026A2"/>
    <w:rsid w:val="3C523AA1"/>
    <w:rsid w:val="3C615186"/>
    <w:rsid w:val="3C67522C"/>
    <w:rsid w:val="3C6B286E"/>
    <w:rsid w:val="3C76CD16"/>
    <w:rsid w:val="3C7E390C"/>
    <w:rsid w:val="3C843CF3"/>
    <w:rsid w:val="3C86E1D3"/>
    <w:rsid w:val="3CA37BAF"/>
    <w:rsid w:val="3CA79A00"/>
    <w:rsid w:val="3CAB2658"/>
    <w:rsid w:val="3CB2E10D"/>
    <w:rsid w:val="3CC4E841"/>
    <w:rsid w:val="3CDD39BC"/>
    <w:rsid w:val="3CDFEDFC"/>
    <w:rsid w:val="3CEB863B"/>
    <w:rsid w:val="3CEFEF82"/>
    <w:rsid w:val="3CFAAE9E"/>
    <w:rsid w:val="3CFED37B"/>
    <w:rsid w:val="3D07B1DF"/>
    <w:rsid w:val="3D0CF616"/>
    <w:rsid w:val="3D1E5926"/>
    <w:rsid w:val="3D328A39"/>
    <w:rsid w:val="3D52BC61"/>
    <w:rsid w:val="3D537EE4"/>
    <w:rsid w:val="3D5B6CB7"/>
    <w:rsid w:val="3D5BD0BB"/>
    <w:rsid w:val="3D60E3ED"/>
    <w:rsid w:val="3D7F5271"/>
    <w:rsid w:val="3D832DE7"/>
    <w:rsid w:val="3D9283A6"/>
    <w:rsid w:val="3D9698B9"/>
    <w:rsid w:val="3DBA9FC9"/>
    <w:rsid w:val="3DD91B9F"/>
    <w:rsid w:val="3DDA9BEC"/>
    <w:rsid w:val="3DF6E62A"/>
    <w:rsid w:val="3DFAAEE0"/>
    <w:rsid w:val="3E1E6F11"/>
    <w:rsid w:val="3E3484CF"/>
    <w:rsid w:val="3E4379DE"/>
    <w:rsid w:val="3E565420"/>
    <w:rsid w:val="3E640EF8"/>
    <w:rsid w:val="3E67B16E"/>
    <w:rsid w:val="3E69DCA1"/>
    <w:rsid w:val="3E6E2692"/>
    <w:rsid w:val="3E74E267"/>
    <w:rsid w:val="3E75FA83"/>
    <w:rsid w:val="3E7C4668"/>
    <w:rsid w:val="3E8E01AF"/>
    <w:rsid w:val="3EA744EE"/>
    <w:rsid w:val="3EA9D72F"/>
    <w:rsid w:val="3EAC551C"/>
    <w:rsid w:val="3EAE8C30"/>
    <w:rsid w:val="3EB68E45"/>
    <w:rsid w:val="3EBCB3CE"/>
    <w:rsid w:val="3EC86922"/>
    <w:rsid w:val="3ED75954"/>
    <w:rsid w:val="3EEC756C"/>
    <w:rsid w:val="3EEDBE2F"/>
    <w:rsid w:val="3EFE6289"/>
    <w:rsid w:val="3F0AC80E"/>
    <w:rsid w:val="3F2F77D1"/>
    <w:rsid w:val="3F449343"/>
    <w:rsid w:val="3F49A230"/>
    <w:rsid w:val="3F49E987"/>
    <w:rsid w:val="3F5FFD88"/>
    <w:rsid w:val="3F674BC9"/>
    <w:rsid w:val="3F69476A"/>
    <w:rsid w:val="3F6FE964"/>
    <w:rsid w:val="3F7A24CF"/>
    <w:rsid w:val="3F9C5C8A"/>
    <w:rsid w:val="3FBB8C0F"/>
    <w:rsid w:val="3FBBBA84"/>
    <w:rsid w:val="3FD33AA8"/>
    <w:rsid w:val="3FEAFFED"/>
    <w:rsid w:val="400A1BAC"/>
    <w:rsid w:val="40337AA3"/>
    <w:rsid w:val="4037192E"/>
    <w:rsid w:val="40408599"/>
    <w:rsid w:val="405D70CA"/>
    <w:rsid w:val="40666507"/>
    <w:rsid w:val="406B7DE3"/>
    <w:rsid w:val="4082B101"/>
    <w:rsid w:val="4090C14F"/>
    <w:rsid w:val="409336EB"/>
    <w:rsid w:val="409D35AB"/>
    <w:rsid w:val="40A83DA4"/>
    <w:rsid w:val="40ACE4F5"/>
    <w:rsid w:val="40B10842"/>
    <w:rsid w:val="40C53173"/>
    <w:rsid w:val="40CC3375"/>
    <w:rsid w:val="40D877D2"/>
    <w:rsid w:val="40E029B9"/>
    <w:rsid w:val="40E8CB01"/>
    <w:rsid w:val="40FDE9FE"/>
    <w:rsid w:val="4121D01A"/>
    <w:rsid w:val="412314CF"/>
    <w:rsid w:val="41404914"/>
    <w:rsid w:val="414B5CA5"/>
    <w:rsid w:val="4178D46A"/>
    <w:rsid w:val="417A1FBD"/>
    <w:rsid w:val="418441EF"/>
    <w:rsid w:val="418A73E8"/>
    <w:rsid w:val="4196A11E"/>
    <w:rsid w:val="4196FF8D"/>
    <w:rsid w:val="41BA9993"/>
    <w:rsid w:val="41CA7FD1"/>
    <w:rsid w:val="41D5FDD2"/>
    <w:rsid w:val="41D62223"/>
    <w:rsid w:val="41DAADFD"/>
    <w:rsid w:val="41E0ACE1"/>
    <w:rsid w:val="41E2ED20"/>
    <w:rsid w:val="41F1AEAF"/>
    <w:rsid w:val="42342550"/>
    <w:rsid w:val="423CF3B7"/>
    <w:rsid w:val="42409343"/>
    <w:rsid w:val="4245D1C9"/>
    <w:rsid w:val="42517857"/>
    <w:rsid w:val="42618E3C"/>
    <w:rsid w:val="426D396D"/>
    <w:rsid w:val="426F4BB0"/>
    <w:rsid w:val="426F94F2"/>
    <w:rsid w:val="42706B33"/>
    <w:rsid w:val="4284E3A7"/>
    <w:rsid w:val="42880BCA"/>
    <w:rsid w:val="429B8D1D"/>
    <w:rsid w:val="42A16BF7"/>
    <w:rsid w:val="42A3F545"/>
    <w:rsid w:val="42AEE828"/>
    <w:rsid w:val="42B07BBF"/>
    <w:rsid w:val="42B8D105"/>
    <w:rsid w:val="42C99AE7"/>
    <w:rsid w:val="42DA188A"/>
    <w:rsid w:val="42E4349A"/>
    <w:rsid w:val="42EF1908"/>
    <w:rsid w:val="42F3DF17"/>
    <w:rsid w:val="43194374"/>
    <w:rsid w:val="43275693"/>
    <w:rsid w:val="4338B9A3"/>
    <w:rsid w:val="433A0FD1"/>
    <w:rsid w:val="433A1D2A"/>
    <w:rsid w:val="433BC92A"/>
    <w:rsid w:val="434126E4"/>
    <w:rsid w:val="4347DC4A"/>
    <w:rsid w:val="434967F6"/>
    <w:rsid w:val="43530B4E"/>
    <w:rsid w:val="435E23AE"/>
    <w:rsid w:val="4374724D"/>
    <w:rsid w:val="43853925"/>
    <w:rsid w:val="439A261D"/>
    <w:rsid w:val="439C97B4"/>
    <w:rsid w:val="43CAA04F"/>
    <w:rsid w:val="43CF8604"/>
    <w:rsid w:val="43D35E3B"/>
    <w:rsid w:val="43D60C6C"/>
    <w:rsid w:val="43DD7807"/>
    <w:rsid w:val="43EEA97E"/>
    <w:rsid w:val="43FC00E8"/>
    <w:rsid w:val="440031F4"/>
    <w:rsid w:val="440A03A4"/>
    <w:rsid w:val="44104297"/>
    <w:rsid w:val="44186148"/>
    <w:rsid w:val="441A12CF"/>
    <w:rsid w:val="441E2E46"/>
    <w:rsid w:val="44223730"/>
    <w:rsid w:val="4431F18D"/>
    <w:rsid w:val="443D956C"/>
    <w:rsid w:val="4443954C"/>
    <w:rsid w:val="444800DD"/>
    <w:rsid w:val="4453F00C"/>
    <w:rsid w:val="44598DB0"/>
    <w:rsid w:val="44722C9F"/>
    <w:rsid w:val="4474AD6A"/>
    <w:rsid w:val="4476DFB1"/>
    <w:rsid w:val="447708EC"/>
    <w:rsid w:val="448C9F52"/>
    <w:rsid w:val="448F3906"/>
    <w:rsid w:val="44A00D3F"/>
    <w:rsid w:val="44A39123"/>
    <w:rsid w:val="44A95110"/>
    <w:rsid w:val="44B39C99"/>
    <w:rsid w:val="44BC922C"/>
    <w:rsid w:val="44C84248"/>
    <w:rsid w:val="44C84B1F"/>
    <w:rsid w:val="44CA8DD2"/>
    <w:rsid w:val="44D02697"/>
    <w:rsid w:val="44E5C992"/>
    <w:rsid w:val="44EA0F23"/>
    <w:rsid w:val="44EAD62F"/>
    <w:rsid w:val="44F5B8A6"/>
    <w:rsid w:val="451E3B75"/>
    <w:rsid w:val="451E4B0F"/>
    <w:rsid w:val="45324543"/>
    <w:rsid w:val="45324E46"/>
    <w:rsid w:val="453A4048"/>
    <w:rsid w:val="453F9ED9"/>
    <w:rsid w:val="45432D52"/>
    <w:rsid w:val="454A9188"/>
    <w:rsid w:val="454B1FA5"/>
    <w:rsid w:val="4559BDB7"/>
    <w:rsid w:val="455CCB71"/>
    <w:rsid w:val="4561BFD4"/>
    <w:rsid w:val="4561D612"/>
    <w:rsid w:val="456F16FF"/>
    <w:rsid w:val="4576B653"/>
    <w:rsid w:val="459C0195"/>
    <w:rsid w:val="45B1DD39"/>
    <w:rsid w:val="45C39543"/>
    <w:rsid w:val="45D03B17"/>
    <w:rsid w:val="45D5B880"/>
    <w:rsid w:val="45E1A4CC"/>
    <w:rsid w:val="45E304A4"/>
    <w:rsid w:val="45EE4062"/>
    <w:rsid w:val="460A4965"/>
    <w:rsid w:val="460C35B2"/>
    <w:rsid w:val="46124DA2"/>
    <w:rsid w:val="462F9CA7"/>
    <w:rsid w:val="463AC9D5"/>
    <w:rsid w:val="463CFA2F"/>
    <w:rsid w:val="463E3AC0"/>
    <w:rsid w:val="4641C619"/>
    <w:rsid w:val="464A0EA2"/>
    <w:rsid w:val="464C12BC"/>
    <w:rsid w:val="46532C9D"/>
    <w:rsid w:val="4659F9E8"/>
    <w:rsid w:val="466396D2"/>
    <w:rsid w:val="4668A060"/>
    <w:rsid w:val="467C3867"/>
    <w:rsid w:val="46802727"/>
    <w:rsid w:val="46805BB4"/>
    <w:rsid w:val="46822CB4"/>
    <w:rsid w:val="46A16B1D"/>
    <w:rsid w:val="46A3B199"/>
    <w:rsid w:val="46AFC71D"/>
    <w:rsid w:val="46B1B8D0"/>
    <w:rsid w:val="46CE1821"/>
    <w:rsid w:val="46D47946"/>
    <w:rsid w:val="46E64B7F"/>
    <w:rsid w:val="46E6F006"/>
    <w:rsid w:val="4702C98F"/>
    <w:rsid w:val="47089556"/>
    <w:rsid w:val="471363C5"/>
    <w:rsid w:val="4716712A"/>
    <w:rsid w:val="4721E98A"/>
    <w:rsid w:val="4735DA78"/>
    <w:rsid w:val="473893CA"/>
    <w:rsid w:val="473C5472"/>
    <w:rsid w:val="473CDBCD"/>
    <w:rsid w:val="473FC782"/>
    <w:rsid w:val="4752DC33"/>
    <w:rsid w:val="47655F36"/>
    <w:rsid w:val="476A2D0D"/>
    <w:rsid w:val="477152C4"/>
    <w:rsid w:val="477F41A2"/>
    <w:rsid w:val="47884D98"/>
    <w:rsid w:val="47907130"/>
    <w:rsid w:val="479E4F72"/>
    <w:rsid w:val="47B0A8BB"/>
    <w:rsid w:val="47B0B793"/>
    <w:rsid w:val="47B63CCA"/>
    <w:rsid w:val="47B83958"/>
    <w:rsid w:val="47B85429"/>
    <w:rsid w:val="47CBDAD2"/>
    <w:rsid w:val="47CD4487"/>
    <w:rsid w:val="47DB8D86"/>
    <w:rsid w:val="47F17032"/>
    <w:rsid w:val="4805F910"/>
    <w:rsid w:val="480728DD"/>
    <w:rsid w:val="480C4729"/>
    <w:rsid w:val="480C5E31"/>
    <w:rsid w:val="48140FAD"/>
    <w:rsid w:val="481DD320"/>
    <w:rsid w:val="4830E1AE"/>
    <w:rsid w:val="484C9E35"/>
    <w:rsid w:val="486CA933"/>
    <w:rsid w:val="487AE24D"/>
    <w:rsid w:val="487D5683"/>
    <w:rsid w:val="487FCF31"/>
    <w:rsid w:val="488FBD96"/>
    <w:rsid w:val="48A1678C"/>
    <w:rsid w:val="48A1F5AB"/>
    <w:rsid w:val="48A2E35E"/>
    <w:rsid w:val="48A514A2"/>
    <w:rsid w:val="48CFF6AB"/>
    <w:rsid w:val="48E73A84"/>
    <w:rsid w:val="48F190D1"/>
    <w:rsid w:val="48F2B68C"/>
    <w:rsid w:val="48F3334F"/>
    <w:rsid w:val="49189A06"/>
    <w:rsid w:val="491F4890"/>
    <w:rsid w:val="492601B8"/>
    <w:rsid w:val="49341C80"/>
    <w:rsid w:val="49379448"/>
    <w:rsid w:val="4944E167"/>
    <w:rsid w:val="495A0457"/>
    <w:rsid w:val="4985216C"/>
    <w:rsid w:val="49936C89"/>
    <w:rsid w:val="49A7FB27"/>
    <w:rsid w:val="49BCC017"/>
    <w:rsid w:val="49CBC383"/>
    <w:rsid w:val="49CFE03E"/>
    <w:rsid w:val="49E767DF"/>
    <w:rsid w:val="49EC89D6"/>
    <w:rsid w:val="49F14F12"/>
    <w:rsid w:val="49F65069"/>
    <w:rsid w:val="49FDBF60"/>
    <w:rsid w:val="4A0D63B3"/>
    <w:rsid w:val="4A133B9A"/>
    <w:rsid w:val="4A13CC2B"/>
    <w:rsid w:val="4A1C0D58"/>
    <w:rsid w:val="4A41200B"/>
    <w:rsid w:val="4A4179D7"/>
    <w:rsid w:val="4A4BA528"/>
    <w:rsid w:val="4A5D3945"/>
    <w:rsid w:val="4A6A7EE1"/>
    <w:rsid w:val="4A6E4488"/>
    <w:rsid w:val="4A74F1AF"/>
    <w:rsid w:val="4A86FBE2"/>
    <w:rsid w:val="4A9F9A6C"/>
    <w:rsid w:val="4AB78E19"/>
    <w:rsid w:val="4AC69969"/>
    <w:rsid w:val="4ACC8D70"/>
    <w:rsid w:val="4AD080E9"/>
    <w:rsid w:val="4AE9DB1C"/>
    <w:rsid w:val="4B08CD64"/>
    <w:rsid w:val="4B2CB7CC"/>
    <w:rsid w:val="4B33F555"/>
    <w:rsid w:val="4B4E713E"/>
    <w:rsid w:val="4B5A9F6F"/>
    <w:rsid w:val="4B6C3DFE"/>
    <w:rsid w:val="4B7C416A"/>
    <w:rsid w:val="4B8757BF"/>
    <w:rsid w:val="4B8E13B9"/>
    <w:rsid w:val="4B9220CA"/>
    <w:rsid w:val="4B949516"/>
    <w:rsid w:val="4B9D61E5"/>
    <w:rsid w:val="4BA09D6F"/>
    <w:rsid w:val="4BA59A67"/>
    <w:rsid w:val="4BB23329"/>
    <w:rsid w:val="4BCB2F6F"/>
    <w:rsid w:val="4BD55BE9"/>
    <w:rsid w:val="4BDC41BD"/>
    <w:rsid w:val="4BE77589"/>
    <w:rsid w:val="4BFAB431"/>
    <w:rsid w:val="4C01C3B7"/>
    <w:rsid w:val="4C01CA78"/>
    <w:rsid w:val="4C0F6E31"/>
    <w:rsid w:val="4C28E25F"/>
    <w:rsid w:val="4C54EDF0"/>
    <w:rsid w:val="4C59056C"/>
    <w:rsid w:val="4C803348"/>
    <w:rsid w:val="4C862398"/>
    <w:rsid w:val="4C97B6D5"/>
    <w:rsid w:val="4CA0AB4B"/>
    <w:rsid w:val="4CB07C63"/>
    <w:rsid w:val="4CCA2D36"/>
    <w:rsid w:val="4CDB789C"/>
    <w:rsid w:val="4CE691C4"/>
    <w:rsid w:val="4CEA419F"/>
    <w:rsid w:val="4CF1D2DF"/>
    <w:rsid w:val="4CF2F5F9"/>
    <w:rsid w:val="4CF48990"/>
    <w:rsid w:val="4D08761E"/>
    <w:rsid w:val="4D0A47FD"/>
    <w:rsid w:val="4D1B92C5"/>
    <w:rsid w:val="4D1F08A1"/>
    <w:rsid w:val="4D2E960B"/>
    <w:rsid w:val="4D338C32"/>
    <w:rsid w:val="4D67450D"/>
    <w:rsid w:val="4D741235"/>
    <w:rsid w:val="4D7679D6"/>
    <w:rsid w:val="4D7EDADC"/>
    <w:rsid w:val="4DB1FE57"/>
    <w:rsid w:val="4DB26840"/>
    <w:rsid w:val="4DB3797E"/>
    <w:rsid w:val="4DD10B2E"/>
    <w:rsid w:val="4DDBBAA6"/>
    <w:rsid w:val="4DE36C58"/>
    <w:rsid w:val="4DE9604C"/>
    <w:rsid w:val="4DF53D12"/>
    <w:rsid w:val="4DF57FEA"/>
    <w:rsid w:val="4DFC65BE"/>
    <w:rsid w:val="4DFDE810"/>
    <w:rsid w:val="4E08F416"/>
    <w:rsid w:val="4E1306A8"/>
    <w:rsid w:val="4E1C99C5"/>
    <w:rsid w:val="4E20926B"/>
    <w:rsid w:val="4E540906"/>
    <w:rsid w:val="4E580782"/>
    <w:rsid w:val="4E5A5A36"/>
    <w:rsid w:val="4E64749F"/>
    <w:rsid w:val="4E6CC00B"/>
    <w:rsid w:val="4E853C3E"/>
    <w:rsid w:val="4E982BB5"/>
    <w:rsid w:val="4ED4DA6E"/>
    <w:rsid w:val="4EDC9FED"/>
    <w:rsid w:val="4EE67CA6"/>
    <w:rsid w:val="4EF8A745"/>
    <w:rsid w:val="4F02F1B0"/>
    <w:rsid w:val="4F062376"/>
    <w:rsid w:val="4F074EDA"/>
    <w:rsid w:val="4F0848B8"/>
    <w:rsid w:val="4F0D7889"/>
    <w:rsid w:val="4F244E99"/>
    <w:rsid w:val="4F3A06CC"/>
    <w:rsid w:val="4F4862D2"/>
    <w:rsid w:val="4F669821"/>
    <w:rsid w:val="4F6944E9"/>
    <w:rsid w:val="4F6AA1D9"/>
    <w:rsid w:val="4F6E3792"/>
    <w:rsid w:val="4F713BFD"/>
    <w:rsid w:val="4F7C24C6"/>
    <w:rsid w:val="4F7F44C3"/>
    <w:rsid w:val="4F7F9FCB"/>
    <w:rsid w:val="4F91504B"/>
    <w:rsid w:val="4FE2C1DD"/>
    <w:rsid w:val="4FEDAD80"/>
    <w:rsid w:val="4FF74045"/>
    <w:rsid w:val="5006CCB7"/>
    <w:rsid w:val="50165400"/>
    <w:rsid w:val="501B2D27"/>
    <w:rsid w:val="501E3286"/>
    <w:rsid w:val="502358B0"/>
    <w:rsid w:val="502729F3"/>
    <w:rsid w:val="502B92DA"/>
    <w:rsid w:val="50448624"/>
    <w:rsid w:val="50485D7A"/>
    <w:rsid w:val="504A3912"/>
    <w:rsid w:val="5057E576"/>
    <w:rsid w:val="50580A29"/>
    <w:rsid w:val="506FAEB0"/>
    <w:rsid w:val="5079D26E"/>
    <w:rsid w:val="509A8A13"/>
    <w:rsid w:val="50A83758"/>
    <w:rsid w:val="50AC7018"/>
    <w:rsid w:val="50B0DAE6"/>
    <w:rsid w:val="50B5A11C"/>
    <w:rsid w:val="50C450EB"/>
    <w:rsid w:val="50CBC4A6"/>
    <w:rsid w:val="50DFAEA9"/>
    <w:rsid w:val="50EAC506"/>
    <w:rsid w:val="50FF1E55"/>
    <w:rsid w:val="5109876F"/>
    <w:rsid w:val="511153B3"/>
    <w:rsid w:val="5113DDB0"/>
    <w:rsid w:val="5116842B"/>
    <w:rsid w:val="5119095F"/>
    <w:rsid w:val="5128571C"/>
    <w:rsid w:val="512D20AC"/>
    <w:rsid w:val="51340680"/>
    <w:rsid w:val="5136E1A4"/>
    <w:rsid w:val="51467705"/>
    <w:rsid w:val="51535044"/>
    <w:rsid w:val="515994BB"/>
    <w:rsid w:val="515B7B1A"/>
    <w:rsid w:val="515D1906"/>
    <w:rsid w:val="515E1D3A"/>
    <w:rsid w:val="5163C11A"/>
    <w:rsid w:val="516C581C"/>
    <w:rsid w:val="51737487"/>
    <w:rsid w:val="51756CC5"/>
    <w:rsid w:val="51897534"/>
    <w:rsid w:val="518ED98C"/>
    <w:rsid w:val="51969BB2"/>
    <w:rsid w:val="51A9E240"/>
    <w:rsid w:val="51B80FD2"/>
    <w:rsid w:val="51DB8334"/>
    <w:rsid w:val="51E310B6"/>
    <w:rsid w:val="51ECF7DD"/>
    <w:rsid w:val="51EE6D6B"/>
    <w:rsid w:val="51F3DA8A"/>
    <w:rsid w:val="51F3F5A8"/>
    <w:rsid w:val="51F4D13A"/>
    <w:rsid w:val="51F5040B"/>
    <w:rsid w:val="51F50EF6"/>
    <w:rsid w:val="5210EB09"/>
    <w:rsid w:val="521EBC4A"/>
    <w:rsid w:val="52245F82"/>
    <w:rsid w:val="52277F81"/>
    <w:rsid w:val="52378074"/>
    <w:rsid w:val="523B5046"/>
    <w:rsid w:val="52402E45"/>
    <w:rsid w:val="5246272F"/>
    <w:rsid w:val="524808D8"/>
    <w:rsid w:val="525148C1"/>
    <w:rsid w:val="5274D98E"/>
    <w:rsid w:val="527737E4"/>
    <w:rsid w:val="527AA663"/>
    <w:rsid w:val="5284F263"/>
    <w:rsid w:val="5289A237"/>
    <w:rsid w:val="52957994"/>
    <w:rsid w:val="52C98078"/>
    <w:rsid w:val="52CA5951"/>
    <w:rsid w:val="52CFD6E1"/>
    <w:rsid w:val="52D8BCC4"/>
    <w:rsid w:val="52E36398"/>
    <w:rsid w:val="52E89176"/>
    <w:rsid w:val="52EE8051"/>
    <w:rsid w:val="52F1245D"/>
    <w:rsid w:val="52FCF80A"/>
    <w:rsid w:val="530E56AC"/>
    <w:rsid w:val="53189334"/>
    <w:rsid w:val="533B0D5B"/>
    <w:rsid w:val="533B3EFC"/>
    <w:rsid w:val="5346ED42"/>
    <w:rsid w:val="535FF1A0"/>
    <w:rsid w:val="53613DE3"/>
    <w:rsid w:val="536306CB"/>
    <w:rsid w:val="53747A49"/>
    <w:rsid w:val="5387EC72"/>
    <w:rsid w:val="5388CF1C"/>
    <w:rsid w:val="538FAAEB"/>
    <w:rsid w:val="5390174B"/>
    <w:rsid w:val="53A243AC"/>
    <w:rsid w:val="53A32A9E"/>
    <w:rsid w:val="53A9FE0D"/>
    <w:rsid w:val="53AFB39C"/>
    <w:rsid w:val="53CCE470"/>
    <w:rsid w:val="53EDF7E8"/>
    <w:rsid w:val="53FAEDAF"/>
    <w:rsid w:val="5409A97A"/>
    <w:rsid w:val="540DD57A"/>
    <w:rsid w:val="54157D0E"/>
    <w:rsid w:val="5416AFA8"/>
    <w:rsid w:val="541FDFDF"/>
    <w:rsid w:val="542E18EB"/>
    <w:rsid w:val="542ED66D"/>
    <w:rsid w:val="54445EFF"/>
    <w:rsid w:val="54525269"/>
    <w:rsid w:val="5461FB37"/>
    <w:rsid w:val="54670034"/>
    <w:rsid w:val="547E0509"/>
    <w:rsid w:val="54831B81"/>
    <w:rsid w:val="5492B735"/>
    <w:rsid w:val="549645CE"/>
    <w:rsid w:val="549F09DF"/>
    <w:rsid w:val="54A3A833"/>
    <w:rsid w:val="54A59FA8"/>
    <w:rsid w:val="54AA222D"/>
    <w:rsid w:val="54AC3711"/>
    <w:rsid w:val="54AEA4E7"/>
    <w:rsid w:val="54AEAB1C"/>
    <w:rsid w:val="54BB1A5E"/>
    <w:rsid w:val="54C32984"/>
    <w:rsid w:val="54CC6261"/>
    <w:rsid w:val="54DA33B9"/>
    <w:rsid w:val="54DC5CBC"/>
    <w:rsid w:val="54E68826"/>
    <w:rsid w:val="54F875F6"/>
    <w:rsid w:val="55126B85"/>
    <w:rsid w:val="55170940"/>
    <w:rsid w:val="5521A11B"/>
    <w:rsid w:val="55502CC1"/>
    <w:rsid w:val="55694A58"/>
    <w:rsid w:val="557704BE"/>
    <w:rsid w:val="557BDF96"/>
    <w:rsid w:val="557DD20A"/>
    <w:rsid w:val="557F0CF8"/>
    <w:rsid w:val="5589ECC1"/>
    <w:rsid w:val="558B1189"/>
    <w:rsid w:val="5598E3EF"/>
    <w:rsid w:val="559FD2F8"/>
    <w:rsid w:val="55AAD64A"/>
    <w:rsid w:val="55AD0DC6"/>
    <w:rsid w:val="55AED8A6"/>
    <w:rsid w:val="55B7A456"/>
    <w:rsid w:val="55C6E693"/>
    <w:rsid w:val="55CA8663"/>
    <w:rsid w:val="55DA69DB"/>
    <w:rsid w:val="55DF6D90"/>
    <w:rsid w:val="55EA4DC8"/>
    <w:rsid w:val="55EA8099"/>
    <w:rsid w:val="5604005D"/>
    <w:rsid w:val="560BDD82"/>
    <w:rsid w:val="560E834D"/>
    <w:rsid w:val="561EA076"/>
    <w:rsid w:val="562D1FB6"/>
    <w:rsid w:val="562DD81B"/>
    <w:rsid w:val="5636E6F7"/>
    <w:rsid w:val="564D6FDA"/>
    <w:rsid w:val="56510742"/>
    <w:rsid w:val="565DABF4"/>
    <w:rsid w:val="566B898F"/>
    <w:rsid w:val="567E14CB"/>
    <w:rsid w:val="5682902E"/>
    <w:rsid w:val="56AB35C1"/>
    <w:rsid w:val="56B30B77"/>
    <w:rsid w:val="56B6A447"/>
    <w:rsid w:val="56BD717C"/>
    <w:rsid w:val="56D2E694"/>
    <w:rsid w:val="56D30075"/>
    <w:rsid w:val="56DC607E"/>
    <w:rsid w:val="56E068D2"/>
    <w:rsid w:val="56E15D77"/>
    <w:rsid w:val="56EDEE9D"/>
    <w:rsid w:val="56F270A2"/>
    <w:rsid w:val="56FE4DED"/>
    <w:rsid w:val="5713B147"/>
    <w:rsid w:val="571AE373"/>
    <w:rsid w:val="57264E56"/>
    <w:rsid w:val="57346168"/>
    <w:rsid w:val="573EE6B8"/>
    <w:rsid w:val="57460FE3"/>
    <w:rsid w:val="5772ED80"/>
    <w:rsid w:val="5779F13F"/>
    <w:rsid w:val="577E7043"/>
    <w:rsid w:val="577E810E"/>
    <w:rsid w:val="579431D2"/>
    <w:rsid w:val="57A0DF15"/>
    <w:rsid w:val="57C4577D"/>
    <w:rsid w:val="57D0E3BC"/>
    <w:rsid w:val="57D43DBB"/>
    <w:rsid w:val="57D4DF58"/>
    <w:rsid w:val="57D52AF6"/>
    <w:rsid w:val="57E47C73"/>
    <w:rsid w:val="57EE4A34"/>
    <w:rsid w:val="582F512B"/>
    <w:rsid w:val="58436B76"/>
    <w:rsid w:val="58664865"/>
    <w:rsid w:val="5866AF9C"/>
    <w:rsid w:val="58760A27"/>
    <w:rsid w:val="5876CBB9"/>
    <w:rsid w:val="589924C1"/>
    <w:rsid w:val="58A9DC30"/>
    <w:rsid w:val="58B89A7F"/>
    <w:rsid w:val="58B8A612"/>
    <w:rsid w:val="58D1D94A"/>
    <w:rsid w:val="58D44DEF"/>
    <w:rsid w:val="58E2BA12"/>
    <w:rsid w:val="58F03643"/>
    <w:rsid w:val="58FF7702"/>
    <w:rsid w:val="59069181"/>
    <w:rsid w:val="591A1C6E"/>
    <w:rsid w:val="592F81D1"/>
    <w:rsid w:val="59356A9B"/>
    <w:rsid w:val="5937FFB9"/>
    <w:rsid w:val="5939F424"/>
    <w:rsid w:val="595184B7"/>
    <w:rsid w:val="598F5850"/>
    <w:rsid w:val="59985E86"/>
    <w:rsid w:val="599FCD56"/>
    <w:rsid w:val="59C4F8EF"/>
    <w:rsid w:val="59E18A2D"/>
    <w:rsid w:val="59E20B90"/>
    <w:rsid w:val="59E5FDA1"/>
    <w:rsid w:val="59FDF579"/>
    <w:rsid w:val="59FDF70E"/>
    <w:rsid w:val="5A055C57"/>
    <w:rsid w:val="5A06EC6E"/>
    <w:rsid w:val="5A076B67"/>
    <w:rsid w:val="5A09C102"/>
    <w:rsid w:val="5A0AC4F3"/>
    <w:rsid w:val="5A107BAA"/>
    <w:rsid w:val="5A171243"/>
    <w:rsid w:val="5A2341D7"/>
    <w:rsid w:val="5A4B2126"/>
    <w:rsid w:val="5A4E4DE7"/>
    <w:rsid w:val="5A529553"/>
    <w:rsid w:val="5A52C80E"/>
    <w:rsid w:val="5A540001"/>
    <w:rsid w:val="5A54FD24"/>
    <w:rsid w:val="5A61C8F2"/>
    <w:rsid w:val="5A62574B"/>
    <w:rsid w:val="5A6CD3BE"/>
    <w:rsid w:val="5A764898"/>
    <w:rsid w:val="5A81D89C"/>
    <w:rsid w:val="5A8583F7"/>
    <w:rsid w:val="5A8AE97F"/>
    <w:rsid w:val="5AAACFEF"/>
    <w:rsid w:val="5AD2FBFA"/>
    <w:rsid w:val="5AD324EB"/>
    <w:rsid w:val="5AE1F470"/>
    <w:rsid w:val="5AEA22C6"/>
    <w:rsid w:val="5AFB60C7"/>
    <w:rsid w:val="5B0D5A11"/>
    <w:rsid w:val="5B2FBB03"/>
    <w:rsid w:val="5B3317F3"/>
    <w:rsid w:val="5B3C3F01"/>
    <w:rsid w:val="5B4CF443"/>
    <w:rsid w:val="5B564E8E"/>
    <w:rsid w:val="5B68DE14"/>
    <w:rsid w:val="5B6D82F4"/>
    <w:rsid w:val="5B7ABA32"/>
    <w:rsid w:val="5B7D08A5"/>
    <w:rsid w:val="5B7EF4B6"/>
    <w:rsid w:val="5B8542CF"/>
    <w:rsid w:val="5B8D432A"/>
    <w:rsid w:val="5B8E53B2"/>
    <w:rsid w:val="5B901BC3"/>
    <w:rsid w:val="5BA24B72"/>
    <w:rsid w:val="5BA2F257"/>
    <w:rsid w:val="5BB848EE"/>
    <w:rsid w:val="5BC09162"/>
    <w:rsid w:val="5BC5D3B4"/>
    <w:rsid w:val="5BDAD285"/>
    <w:rsid w:val="5BE15812"/>
    <w:rsid w:val="5BEC2FF7"/>
    <w:rsid w:val="5BEE65B4"/>
    <w:rsid w:val="5BF52448"/>
    <w:rsid w:val="5C045BE2"/>
    <w:rsid w:val="5C16B891"/>
    <w:rsid w:val="5C1D328B"/>
    <w:rsid w:val="5C3B4C42"/>
    <w:rsid w:val="5C406501"/>
    <w:rsid w:val="5C40FF62"/>
    <w:rsid w:val="5C4EE540"/>
    <w:rsid w:val="5C62F9FB"/>
    <w:rsid w:val="5C6DEA84"/>
    <w:rsid w:val="5C85F651"/>
    <w:rsid w:val="5C986C45"/>
    <w:rsid w:val="5CA0F048"/>
    <w:rsid w:val="5CA0F413"/>
    <w:rsid w:val="5CA45E84"/>
    <w:rsid w:val="5CCDD86B"/>
    <w:rsid w:val="5CCE6AFD"/>
    <w:rsid w:val="5CE53AD7"/>
    <w:rsid w:val="5CE7D53C"/>
    <w:rsid w:val="5CF30DFC"/>
    <w:rsid w:val="5CF7E107"/>
    <w:rsid w:val="5D230088"/>
    <w:rsid w:val="5D26910B"/>
    <w:rsid w:val="5D27BAD2"/>
    <w:rsid w:val="5D4251B4"/>
    <w:rsid w:val="5D42E096"/>
    <w:rsid w:val="5D598F6D"/>
    <w:rsid w:val="5D5D5E26"/>
    <w:rsid w:val="5D68B0F3"/>
    <w:rsid w:val="5D7010E9"/>
    <w:rsid w:val="5D72D1B7"/>
    <w:rsid w:val="5D76F406"/>
    <w:rsid w:val="5D78B36A"/>
    <w:rsid w:val="5D7DEDE2"/>
    <w:rsid w:val="5D8336AF"/>
    <w:rsid w:val="5D8E4476"/>
    <w:rsid w:val="5D8FB978"/>
    <w:rsid w:val="5DA24A3A"/>
    <w:rsid w:val="5DAA191C"/>
    <w:rsid w:val="5DAEBA4F"/>
    <w:rsid w:val="5DBABC05"/>
    <w:rsid w:val="5DD1D530"/>
    <w:rsid w:val="5DD7881E"/>
    <w:rsid w:val="5DEE25D8"/>
    <w:rsid w:val="5DFF6C6C"/>
    <w:rsid w:val="5E0153DA"/>
    <w:rsid w:val="5E0A79ED"/>
    <w:rsid w:val="5E0B9FDA"/>
    <w:rsid w:val="5E0D8BEB"/>
    <w:rsid w:val="5E0FC701"/>
    <w:rsid w:val="5E325E3B"/>
    <w:rsid w:val="5E3A9F98"/>
    <w:rsid w:val="5E442620"/>
    <w:rsid w:val="5E5C35CD"/>
    <w:rsid w:val="5E694425"/>
    <w:rsid w:val="5E69A8CC"/>
    <w:rsid w:val="5E90E22E"/>
    <w:rsid w:val="5EA3D337"/>
    <w:rsid w:val="5EA5BF48"/>
    <w:rsid w:val="5EB174C3"/>
    <w:rsid w:val="5EBC4C19"/>
    <w:rsid w:val="5EC057C2"/>
    <w:rsid w:val="5EC27E4D"/>
    <w:rsid w:val="5EC3D3FD"/>
    <w:rsid w:val="5ECCE4E0"/>
    <w:rsid w:val="5EDD6101"/>
    <w:rsid w:val="5F0480A4"/>
    <w:rsid w:val="5F048154"/>
    <w:rsid w:val="5F0D81C0"/>
    <w:rsid w:val="5F1CB77A"/>
    <w:rsid w:val="5F3D2957"/>
    <w:rsid w:val="5F3D5C28"/>
    <w:rsid w:val="5F4ABEC4"/>
    <w:rsid w:val="5F52DB0F"/>
    <w:rsid w:val="5F55BAEC"/>
    <w:rsid w:val="5F5CD224"/>
    <w:rsid w:val="5F65DF5F"/>
    <w:rsid w:val="5F66C850"/>
    <w:rsid w:val="5F80B3AA"/>
    <w:rsid w:val="5F8A7EA0"/>
    <w:rsid w:val="5F93B2A7"/>
    <w:rsid w:val="5FA61D77"/>
    <w:rsid w:val="5FA95C4C"/>
    <w:rsid w:val="5FAF5099"/>
    <w:rsid w:val="5FC9514B"/>
    <w:rsid w:val="5FD2129F"/>
    <w:rsid w:val="5FDBFF46"/>
    <w:rsid w:val="5FE6A400"/>
    <w:rsid w:val="5FEF08BF"/>
    <w:rsid w:val="5FEF4069"/>
    <w:rsid w:val="60053030"/>
    <w:rsid w:val="600AB7DF"/>
    <w:rsid w:val="601A785C"/>
    <w:rsid w:val="601D3068"/>
    <w:rsid w:val="6043A44A"/>
    <w:rsid w:val="6047E405"/>
    <w:rsid w:val="605D0A05"/>
    <w:rsid w:val="605F5B94"/>
    <w:rsid w:val="6060EB51"/>
    <w:rsid w:val="606DFC06"/>
    <w:rsid w:val="60858A79"/>
    <w:rsid w:val="608CF918"/>
    <w:rsid w:val="60B72252"/>
    <w:rsid w:val="60C7BD25"/>
    <w:rsid w:val="60C9AB8E"/>
    <w:rsid w:val="60D56DE3"/>
    <w:rsid w:val="60D9DF2A"/>
    <w:rsid w:val="60EACD43"/>
    <w:rsid w:val="60ED40AC"/>
    <w:rsid w:val="60FF1D7C"/>
    <w:rsid w:val="61080BDB"/>
    <w:rsid w:val="6114581B"/>
    <w:rsid w:val="6118A95E"/>
    <w:rsid w:val="61229217"/>
    <w:rsid w:val="6126B409"/>
    <w:rsid w:val="6126C682"/>
    <w:rsid w:val="612C4857"/>
    <w:rsid w:val="612F20A3"/>
    <w:rsid w:val="613C4D07"/>
    <w:rsid w:val="614DD569"/>
    <w:rsid w:val="617644FE"/>
    <w:rsid w:val="6176BF75"/>
    <w:rsid w:val="619A6A35"/>
    <w:rsid w:val="61A18641"/>
    <w:rsid w:val="61ACE861"/>
    <w:rsid w:val="61C03C99"/>
    <w:rsid w:val="61C280D8"/>
    <w:rsid w:val="61CD04AC"/>
    <w:rsid w:val="61CDEB9B"/>
    <w:rsid w:val="61CF735C"/>
    <w:rsid w:val="61D24DE6"/>
    <w:rsid w:val="61ED30E9"/>
    <w:rsid w:val="61F6D068"/>
    <w:rsid w:val="61F8EA0C"/>
    <w:rsid w:val="61FC84AE"/>
    <w:rsid w:val="621961B0"/>
    <w:rsid w:val="621E30FE"/>
    <w:rsid w:val="62252418"/>
    <w:rsid w:val="623DEEEC"/>
    <w:rsid w:val="62475C1A"/>
    <w:rsid w:val="624F476C"/>
    <w:rsid w:val="625734F2"/>
    <w:rsid w:val="625C7DD0"/>
    <w:rsid w:val="62637B78"/>
    <w:rsid w:val="6289FB79"/>
    <w:rsid w:val="62974B5A"/>
    <w:rsid w:val="62B1A66B"/>
    <w:rsid w:val="62B479BF"/>
    <w:rsid w:val="62B76CE6"/>
    <w:rsid w:val="62C2D8C0"/>
    <w:rsid w:val="62C358D6"/>
    <w:rsid w:val="62D0F149"/>
    <w:rsid w:val="62E922D1"/>
    <w:rsid w:val="630C0E7F"/>
    <w:rsid w:val="6311531A"/>
    <w:rsid w:val="6322CD7F"/>
    <w:rsid w:val="63288E4B"/>
    <w:rsid w:val="632C8913"/>
    <w:rsid w:val="6332D8B6"/>
    <w:rsid w:val="6345CD00"/>
    <w:rsid w:val="634AC64D"/>
    <w:rsid w:val="63549B1B"/>
    <w:rsid w:val="63609DCA"/>
    <w:rsid w:val="6371A887"/>
    <w:rsid w:val="63749305"/>
    <w:rsid w:val="6375045E"/>
    <w:rsid w:val="637E8B4B"/>
    <w:rsid w:val="63833EFB"/>
    <w:rsid w:val="6389014A"/>
    <w:rsid w:val="6398550F"/>
    <w:rsid w:val="63995F5F"/>
    <w:rsid w:val="63998832"/>
    <w:rsid w:val="63CCB20D"/>
    <w:rsid w:val="63CCE4CC"/>
    <w:rsid w:val="63FF5DE7"/>
    <w:rsid w:val="64061B2C"/>
    <w:rsid w:val="6407A5FA"/>
    <w:rsid w:val="64094567"/>
    <w:rsid w:val="6409E24E"/>
    <w:rsid w:val="6418CF62"/>
    <w:rsid w:val="6419A9F6"/>
    <w:rsid w:val="642A6E2E"/>
    <w:rsid w:val="642E2FBA"/>
    <w:rsid w:val="642F350E"/>
    <w:rsid w:val="64322131"/>
    <w:rsid w:val="645DFF30"/>
    <w:rsid w:val="646FAF71"/>
    <w:rsid w:val="64800C87"/>
    <w:rsid w:val="648985C1"/>
    <w:rsid w:val="649052C5"/>
    <w:rsid w:val="64924367"/>
    <w:rsid w:val="649C3852"/>
    <w:rsid w:val="64A981B2"/>
    <w:rsid w:val="64AB9D86"/>
    <w:rsid w:val="64AEB9C3"/>
    <w:rsid w:val="64B19AD6"/>
    <w:rsid w:val="64B577CD"/>
    <w:rsid w:val="64D22A11"/>
    <w:rsid w:val="64D801F5"/>
    <w:rsid w:val="64D885A9"/>
    <w:rsid w:val="64EBC1CD"/>
    <w:rsid w:val="64F331F2"/>
    <w:rsid w:val="6509C540"/>
    <w:rsid w:val="652A888F"/>
    <w:rsid w:val="6532CCB7"/>
    <w:rsid w:val="6543C4B6"/>
    <w:rsid w:val="654753B1"/>
    <w:rsid w:val="6550071C"/>
    <w:rsid w:val="65557C0A"/>
    <w:rsid w:val="6558560C"/>
    <w:rsid w:val="656C7CC0"/>
    <w:rsid w:val="657F2F4E"/>
    <w:rsid w:val="6585132A"/>
    <w:rsid w:val="65883F75"/>
    <w:rsid w:val="65B27A91"/>
    <w:rsid w:val="65B3AAC1"/>
    <w:rsid w:val="65B49FC3"/>
    <w:rsid w:val="65BF4F74"/>
    <w:rsid w:val="65C2813A"/>
    <w:rsid w:val="65C2B24F"/>
    <w:rsid w:val="65C59A00"/>
    <w:rsid w:val="65C79184"/>
    <w:rsid w:val="65CE4D63"/>
    <w:rsid w:val="65E30FAC"/>
    <w:rsid w:val="6600FE2F"/>
    <w:rsid w:val="66154FC0"/>
    <w:rsid w:val="661C39AC"/>
    <w:rsid w:val="66207F80"/>
    <w:rsid w:val="66364AA1"/>
    <w:rsid w:val="663E061B"/>
    <w:rsid w:val="6642EB24"/>
    <w:rsid w:val="66481321"/>
    <w:rsid w:val="664A8A24"/>
    <w:rsid w:val="664C4255"/>
    <w:rsid w:val="6653F6FC"/>
    <w:rsid w:val="66546767"/>
    <w:rsid w:val="666716B9"/>
    <w:rsid w:val="66722A1A"/>
    <w:rsid w:val="66757DCA"/>
    <w:rsid w:val="6675C8DE"/>
    <w:rsid w:val="6681CF97"/>
    <w:rsid w:val="6684EC2D"/>
    <w:rsid w:val="668B70BB"/>
    <w:rsid w:val="66A6C473"/>
    <w:rsid w:val="66A75973"/>
    <w:rsid w:val="66B039B5"/>
    <w:rsid w:val="66B2B0E7"/>
    <w:rsid w:val="66B8F30A"/>
    <w:rsid w:val="66C094D0"/>
    <w:rsid w:val="66D8A46B"/>
    <w:rsid w:val="66EBD104"/>
    <w:rsid w:val="66F44075"/>
    <w:rsid w:val="66FC0565"/>
    <w:rsid w:val="670F9FDB"/>
    <w:rsid w:val="67152CC7"/>
    <w:rsid w:val="67162355"/>
    <w:rsid w:val="672E55BE"/>
    <w:rsid w:val="67322E69"/>
    <w:rsid w:val="6740BF85"/>
    <w:rsid w:val="67450940"/>
    <w:rsid w:val="676029B0"/>
    <w:rsid w:val="676301C8"/>
    <w:rsid w:val="67667F85"/>
    <w:rsid w:val="677A7261"/>
    <w:rsid w:val="677E326A"/>
    <w:rsid w:val="678F900B"/>
    <w:rsid w:val="6792681E"/>
    <w:rsid w:val="679A16E4"/>
    <w:rsid w:val="67C5BFCD"/>
    <w:rsid w:val="67CF49ED"/>
    <w:rsid w:val="67D38CF8"/>
    <w:rsid w:val="67D4FCFD"/>
    <w:rsid w:val="67D92860"/>
    <w:rsid w:val="67EFA657"/>
    <w:rsid w:val="67F205B6"/>
    <w:rsid w:val="67FE2DD5"/>
    <w:rsid w:val="68024F7B"/>
    <w:rsid w:val="680D0CF5"/>
    <w:rsid w:val="680D6EAB"/>
    <w:rsid w:val="680EA833"/>
    <w:rsid w:val="68167B82"/>
    <w:rsid w:val="6820EC38"/>
    <w:rsid w:val="68224ADE"/>
    <w:rsid w:val="6824E129"/>
    <w:rsid w:val="682DCDE0"/>
    <w:rsid w:val="6833475B"/>
    <w:rsid w:val="683CEC36"/>
    <w:rsid w:val="68424806"/>
    <w:rsid w:val="6850A03F"/>
    <w:rsid w:val="6855B22E"/>
    <w:rsid w:val="68563D4A"/>
    <w:rsid w:val="685A9F8F"/>
    <w:rsid w:val="685DEBBC"/>
    <w:rsid w:val="6863CB1C"/>
    <w:rsid w:val="6870517C"/>
    <w:rsid w:val="687735D3"/>
    <w:rsid w:val="687A14B9"/>
    <w:rsid w:val="6884644D"/>
    <w:rsid w:val="68885700"/>
    <w:rsid w:val="6890C47F"/>
    <w:rsid w:val="6891B4E0"/>
    <w:rsid w:val="6896911B"/>
    <w:rsid w:val="68A5B69E"/>
    <w:rsid w:val="68ADFDAB"/>
    <w:rsid w:val="68AF5974"/>
    <w:rsid w:val="68B13631"/>
    <w:rsid w:val="68B4332B"/>
    <w:rsid w:val="68C5E956"/>
    <w:rsid w:val="68CAF068"/>
    <w:rsid w:val="68CBE1EF"/>
    <w:rsid w:val="68CD9AEC"/>
    <w:rsid w:val="68D8D140"/>
    <w:rsid w:val="68DAD41E"/>
    <w:rsid w:val="68F999F1"/>
    <w:rsid w:val="68FF4AF9"/>
    <w:rsid w:val="690EB867"/>
    <w:rsid w:val="69132C37"/>
    <w:rsid w:val="6918B00A"/>
    <w:rsid w:val="69229DC2"/>
    <w:rsid w:val="69259CE9"/>
    <w:rsid w:val="6933E6EE"/>
    <w:rsid w:val="69372C60"/>
    <w:rsid w:val="69399B10"/>
    <w:rsid w:val="693D537E"/>
    <w:rsid w:val="6940FBF9"/>
    <w:rsid w:val="695F10AE"/>
    <w:rsid w:val="696BAAA6"/>
    <w:rsid w:val="696EA375"/>
    <w:rsid w:val="6983D406"/>
    <w:rsid w:val="698BECE0"/>
    <w:rsid w:val="699B0BC3"/>
    <w:rsid w:val="69A43EB8"/>
    <w:rsid w:val="69A48447"/>
    <w:rsid w:val="69A58B69"/>
    <w:rsid w:val="69AD69A0"/>
    <w:rsid w:val="69CCF840"/>
    <w:rsid w:val="69D6F96C"/>
    <w:rsid w:val="69DA7350"/>
    <w:rsid w:val="69FBC05D"/>
    <w:rsid w:val="69FD832C"/>
    <w:rsid w:val="69FF9B7D"/>
    <w:rsid w:val="6A067998"/>
    <w:rsid w:val="6A06E613"/>
    <w:rsid w:val="6A334F44"/>
    <w:rsid w:val="6A38DEF9"/>
    <w:rsid w:val="6A3A96C8"/>
    <w:rsid w:val="6A3B17C5"/>
    <w:rsid w:val="6A58B467"/>
    <w:rsid w:val="6A5B9600"/>
    <w:rsid w:val="6A5BBA09"/>
    <w:rsid w:val="6A61B9CB"/>
    <w:rsid w:val="6A6EE928"/>
    <w:rsid w:val="6A737DF5"/>
    <w:rsid w:val="6A87F07F"/>
    <w:rsid w:val="6A8B38B3"/>
    <w:rsid w:val="6A8F3FEC"/>
    <w:rsid w:val="6A925E1D"/>
    <w:rsid w:val="6A95D43B"/>
    <w:rsid w:val="6A976DA9"/>
    <w:rsid w:val="6AAEEAAC"/>
    <w:rsid w:val="6AB5D32C"/>
    <w:rsid w:val="6ADB7182"/>
    <w:rsid w:val="6AE5DD3A"/>
    <w:rsid w:val="6AE7EC56"/>
    <w:rsid w:val="6B02F5E3"/>
    <w:rsid w:val="6B06A602"/>
    <w:rsid w:val="6B094EB7"/>
    <w:rsid w:val="6B1D6CE8"/>
    <w:rsid w:val="6B1E532E"/>
    <w:rsid w:val="6B20C72A"/>
    <w:rsid w:val="6B2B622C"/>
    <w:rsid w:val="6B381E55"/>
    <w:rsid w:val="6B3A01EB"/>
    <w:rsid w:val="6B3DF6C8"/>
    <w:rsid w:val="6B49518F"/>
    <w:rsid w:val="6B547451"/>
    <w:rsid w:val="6B66B781"/>
    <w:rsid w:val="6B7056BD"/>
    <w:rsid w:val="6B7AB658"/>
    <w:rsid w:val="6B85033D"/>
    <w:rsid w:val="6B924868"/>
    <w:rsid w:val="6BA712C9"/>
    <w:rsid w:val="6BB155FD"/>
    <w:rsid w:val="6BB8CE20"/>
    <w:rsid w:val="6BCC1DD1"/>
    <w:rsid w:val="6BCC3A8C"/>
    <w:rsid w:val="6BD3BC1B"/>
    <w:rsid w:val="6BD93A4B"/>
    <w:rsid w:val="6BE313CF"/>
    <w:rsid w:val="6C0424C1"/>
    <w:rsid w:val="6C059F8C"/>
    <w:rsid w:val="6C0D600C"/>
    <w:rsid w:val="6C0F183D"/>
    <w:rsid w:val="6C1274E0"/>
    <w:rsid w:val="6C1B98A4"/>
    <w:rsid w:val="6C225160"/>
    <w:rsid w:val="6C273C7F"/>
    <w:rsid w:val="6C35EF09"/>
    <w:rsid w:val="6C373562"/>
    <w:rsid w:val="6C409CD6"/>
    <w:rsid w:val="6C515328"/>
    <w:rsid w:val="6C53507A"/>
    <w:rsid w:val="6C5BC0A5"/>
    <w:rsid w:val="6C65E789"/>
    <w:rsid w:val="6C68415D"/>
    <w:rsid w:val="6C6A3C97"/>
    <w:rsid w:val="6C6B7892"/>
    <w:rsid w:val="6C7BD48F"/>
    <w:rsid w:val="6C97C592"/>
    <w:rsid w:val="6CC060C9"/>
    <w:rsid w:val="6CCA3566"/>
    <w:rsid w:val="6CCC285D"/>
    <w:rsid w:val="6CDD1CDC"/>
    <w:rsid w:val="6CEA9A08"/>
    <w:rsid w:val="6D219B6D"/>
    <w:rsid w:val="6D349BE3"/>
    <w:rsid w:val="6D3D2C65"/>
    <w:rsid w:val="6D4C7A66"/>
    <w:rsid w:val="6D4EA5A2"/>
    <w:rsid w:val="6D6ABAD5"/>
    <w:rsid w:val="6D6BAB90"/>
    <w:rsid w:val="6D7D4B0E"/>
    <w:rsid w:val="6D802BF6"/>
    <w:rsid w:val="6D82AB36"/>
    <w:rsid w:val="6D855994"/>
    <w:rsid w:val="6DB282D6"/>
    <w:rsid w:val="6DBABBD8"/>
    <w:rsid w:val="6DBE1EB0"/>
    <w:rsid w:val="6DC3CAFC"/>
    <w:rsid w:val="6DCA0CB9"/>
    <w:rsid w:val="6DCD157F"/>
    <w:rsid w:val="6DCE1567"/>
    <w:rsid w:val="6DD34100"/>
    <w:rsid w:val="6DDDFBA5"/>
    <w:rsid w:val="6DEC212D"/>
    <w:rsid w:val="6E0D2FAC"/>
    <w:rsid w:val="6E10B484"/>
    <w:rsid w:val="6E1F9BA9"/>
    <w:rsid w:val="6E2296F0"/>
    <w:rsid w:val="6E306807"/>
    <w:rsid w:val="6E31063D"/>
    <w:rsid w:val="6E323432"/>
    <w:rsid w:val="6E34CF7E"/>
    <w:rsid w:val="6E35FA26"/>
    <w:rsid w:val="6E3BF123"/>
    <w:rsid w:val="6E4319D6"/>
    <w:rsid w:val="6E48FFBE"/>
    <w:rsid w:val="6E5D0EE7"/>
    <w:rsid w:val="6E643D74"/>
    <w:rsid w:val="6E64ECD2"/>
    <w:rsid w:val="6E67872C"/>
    <w:rsid w:val="6E7778C0"/>
    <w:rsid w:val="6E7AB65C"/>
    <w:rsid w:val="6EA73800"/>
    <w:rsid w:val="6EB250DD"/>
    <w:rsid w:val="6EC96C6B"/>
    <w:rsid w:val="6ECE5771"/>
    <w:rsid w:val="6ED022B5"/>
    <w:rsid w:val="6EDB96DF"/>
    <w:rsid w:val="6EDC4B5E"/>
    <w:rsid w:val="6EDE3DAF"/>
    <w:rsid w:val="6EE38597"/>
    <w:rsid w:val="6EE3F90C"/>
    <w:rsid w:val="6EE920A1"/>
    <w:rsid w:val="6EE9E9DB"/>
    <w:rsid w:val="6F0AD3F6"/>
    <w:rsid w:val="6F287972"/>
    <w:rsid w:val="6F2AE06F"/>
    <w:rsid w:val="6F39D351"/>
    <w:rsid w:val="6F42108E"/>
    <w:rsid w:val="6F542C9A"/>
    <w:rsid w:val="6F574AC5"/>
    <w:rsid w:val="6F7EA14C"/>
    <w:rsid w:val="6F8A400D"/>
    <w:rsid w:val="6FA0B1D7"/>
    <w:rsid w:val="6FA19CF4"/>
    <w:rsid w:val="6FA7C4F6"/>
    <w:rsid w:val="6FAA7255"/>
    <w:rsid w:val="6FB8FEDF"/>
    <w:rsid w:val="6FBFD9E2"/>
    <w:rsid w:val="6FC5E8DB"/>
    <w:rsid w:val="6FC5F4A4"/>
    <w:rsid w:val="6FD58C77"/>
    <w:rsid w:val="6FE6168C"/>
    <w:rsid w:val="6FEFBB8B"/>
    <w:rsid w:val="700029C3"/>
    <w:rsid w:val="7003B4B6"/>
    <w:rsid w:val="7009E73E"/>
    <w:rsid w:val="701039F5"/>
    <w:rsid w:val="7013803C"/>
    <w:rsid w:val="7013ADC8"/>
    <w:rsid w:val="7043E8E6"/>
    <w:rsid w:val="7057385E"/>
    <w:rsid w:val="708B1711"/>
    <w:rsid w:val="70AE346D"/>
    <w:rsid w:val="70B1CA11"/>
    <w:rsid w:val="70BD5C7B"/>
    <w:rsid w:val="70CCBDA6"/>
    <w:rsid w:val="70E21916"/>
    <w:rsid w:val="70ED20C5"/>
    <w:rsid w:val="70FE5203"/>
    <w:rsid w:val="71202207"/>
    <w:rsid w:val="71260B60"/>
    <w:rsid w:val="7135F5A2"/>
    <w:rsid w:val="7136A5FF"/>
    <w:rsid w:val="7145CA1A"/>
    <w:rsid w:val="71514534"/>
    <w:rsid w:val="71516AB3"/>
    <w:rsid w:val="716F7F68"/>
    <w:rsid w:val="7177B6C7"/>
    <w:rsid w:val="717CB99E"/>
    <w:rsid w:val="718B509D"/>
    <w:rsid w:val="719061EA"/>
    <w:rsid w:val="719A8268"/>
    <w:rsid w:val="719BFA24"/>
    <w:rsid w:val="71A89A70"/>
    <w:rsid w:val="71B86977"/>
    <w:rsid w:val="71C64FF3"/>
    <w:rsid w:val="71C9B65C"/>
    <w:rsid w:val="71CD311E"/>
    <w:rsid w:val="71D0448F"/>
    <w:rsid w:val="71E0DF52"/>
    <w:rsid w:val="72015134"/>
    <w:rsid w:val="720F2F48"/>
    <w:rsid w:val="721610E9"/>
    <w:rsid w:val="7224DFBD"/>
    <w:rsid w:val="723726EC"/>
    <w:rsid w:val="723A037F"/>
    <w:rsid w:val="723A81E8"/>
    <w:rsid w:val="723E477C"/>
    <w:rsid w:val="7245EC19"/>
    <w:rsid w:val="725A03A9"/>
    <w:rsid w:val="7293F3EB"/>
    <w:rsid w:val="729743D5"/>
    <w:rsid w:val="72A22A2F"/>
    <w:rsid w:val="72D778E3"/>
    <w:rsid w:val="72E64AA8"/>
    <w:rsid w:val="72E78E7E"/>
    <w:rsid w:val="72F0E283"/>
    <w:rsid w:val="72F36CFA"/>
    <w:rsid w:val="72F4D549"/>
    <w:rsid w:val="72FCCBE6"/>
    <w:rsid w:val="730718AF"/>
    <w:rsid w:val="730AD957"/>
    <w:rsid w:val="73188D11"/>
    <w:rsid w:val="7327664B"/>
    <w:rsid w:val="7337CA85"/>
    <w:rsid w:val="7337F639"/>
    <w:rsid w:val="734E12BA"/>
    <w:rsid w:val="73544BE6"/>
    <w:rsid w:val="73671C10"/>
    <w:rsid w:val="736D432E"/>
    <w:rsid w:val="737112CE"/>
    <w:rsid w:val="7385BD61"/>
    <w:rsid w:val="7389D76D"/>
    <w:rsid w:val="7397F32A"/>
    <w:rsid w:val="7398FB84"/>
    <w:rsid w:val="739C4F19"/>
    <w:rsid w:val="73A8181F"/>
    <w:rsid w:val="73C1C4B7"/>
    <w:rsid w:val="73D3F684"/>
    <w:rsid w:val="73E6C459"/>
    <w:rsid w:val="73EE22E3"/>
    <w:rsid w:val="73F544F0"/>
    <w:rsid w:val="73F5D40A"/>
    <w:rsid w:val="740D9600"/>
    <w:rsid w:val="742AD390"/>
    <w:rsid w:val="742B6E51"/>
    <w:rsid w:val="74B046A7"/>
    <w:rsid w:val="74B5504F"/>
    <w:rsid w:val="74C51147"/>
    <w:rsid w:val="74CF1AE6"/>
    <w:rsid w:val="74EAA488"/>
    <w:rsid w:val="74EC1B31"/>
    <w:rsid w:val="74F11B90"/>
    <w:rsid w:val="74F1EC66"/>
    <w:rsid w:val="74FA2A6B"/>
    <w:rsid w:val="750554E9"/>
    <w:rsid w:val="750865DB"/>
    <w:rsid w:val="750E4023"/>
    <w:rsid w:val="7516BAEE"/>
    <w:rsid w:val="7520C84F"/>
    <w:rsid w:val="75267564"/>
    <w:rsid w:val="753B7979"/>
    <w:rsid w:val="75512608"/>
    <w:rsid w:val="7557EB2A"/>
    <w:rsid w:val="755B6DCA"/>
    <w:rsid w:val="7564FBF6"/>
    <w:rsid w:val="7572569B"/>
    <w:rsid w:val="75726C75"/>
    <w:rsid w:val="7579A1E5"/>
    <w:rsid w:val="759B79D3"/>
    <w:rsid w:val="75B6EFA1"/>
    <w:rsid w:val="75B8A999"/>
    <w:rsid w:val="75D2ABA1"/>
    <w:rsid w:val="75D6C010"/>
    <w:rsid w:val="75D886E2"/>
    <w:rsid w:val="75E4E8A8"/>
    <w:rsid w:val="75F63B04"/>
    <w:rsid w:val="760FF587"/>
    <w:rsid w:val="761453E5"/>
    <w:rsid w:val="7617DED9"/>
    <w:rsid w:val="7622518F"/>
    <w:rsid w:val="7624E3D0"/>
    <w:rsid w:val="7645E212"/>
    <w:rsid w:val="764BA8DE"/>
    <w:rsid w:val="764BB836"/>
    <w:rsid w:val="7651F703"/>
    <w:rsid w:val="76636D5E"/>
    <w:rsid w:val="76637083"/>
    <w:rsid w:val="7667832D"/>
    <w:rsid w:val="766A610B"/>
    <w:rsid w:val="7670B519"/>
    <w:rsid w:val="767B43C4"/>
    <w:rsid w:val="768170D1"/>
    <w:rsid w:val="768A5643"/>
    <w:rsid w:val="76961632"/>
    <w:rsid w:val="7697984D"/>
    <w:rsid w:val="76A631E5"/>
    <w:rsid w:val="76A7E575"/>
    <w:rsid w:val="76C69050"/>
    <w:rsid w:val="76DEF740"/>
    <w:rsid w:val="76E95E40"/>
    <w:rsid w:val="76EDA97A"/>
    <w:rsid w:val="7701C967"/>
    <w:rsid w:val="7705662F"/>
    <w:rsid w:val="771017F9"/>
    <w:rsid w:val="77112312"/>
    <w:rsid w:val="7711C9C5"/>
    <w:rsid w:val="7720BE25"/>
    <w:rsid w:val="77349853"/>
    <w:rsid w:val="773812CB"/>
    <w:rsid w:val="774A9A6D"/>
    <w:rsid w:val="77506347"/>
    <w:rsid w:val="775F977D"/>
    <w:rsid w:val="7768E885"/>
    <w:rsid w:val="7776A90A"/>
    <w:rsid w:val="7777E12F"/>
    <w:rsid w:val="77850B8C"/>
    <w:rsid w:val="77904BF6"/>
    <w:rsid w:val="77906525"/>
    <w:rsid w:val="77B3CC1A"/>
    <w:rsid w:val="77C9FA83"/>
    <w:rsid w:val="77CA345E"/>
    <w:rsid w:val="77CD4DF1"/>
    <w:rsid w:val="77DDDCD0"/>
    <w:rsid w:val="77DFD50E"/>
    <w:rsid w:val="77DFD5C9"/>
    <w:rsid w:val="77FB99E4"/>
    <w:rsid w:val="78004584"/>
    <w:rsid w:val="7800C123"/>
    <w:rsid w:val="7814EDF9"/>
    <w:rsid w:val="7816D322"/>
    <w:rsid w:val="782DACA4"/>
    <w:rsid w:val="7832FA74"/>
    <w:rsid w:val="78458541"/>
    <w:rsid w:val="784A4EAA"/>
    <w:rsid w:val="784C3688"/>
    <w:rsid w:val="78583DBD"/>
    <w:rsid w:val="78595B61"/>
    <w:rsid w:val="785A6CF4"/>
    <w:rsid w:val="785BCA11"/>
    <w:rsid w:val="785CA9CD"/>
    <w:rsid w:val="786C7191"/>
    <w:rsid w:val="787CCEC3"/>
    <w:rsid w:val="78AD86E1"/>
    <w:rsid w:val="78B1BBFA"/>
    <w:rsid w:val="78B40795"/>
    <w:rsid w:val="78EBFF18"/>
    <w:rsid w:val="78ED77AF"/>
    <w:rsid w:val="79080564"/>
    <w:rsid w:val="790C18B6"/>
    <w:rsid w:val="7918A9BE"/>
    <w:rsid w:val="791FCC00"/>
    <w:rsid w:val="79219268"/>
    <w:rsid w:val="793C96A0"/>
    <w:rsid w:val="79536917"/>
    <w:rsid w:val="79548437"/>
    <w:rsid w:val="7965EF9D"/>
    <w:rsid w:val="79668957"/>
    <w:rsid w:val="79764C49"/>
    <w:rsid w:val="797CFF6C"/>
    <w:rsid w:val="799949DB"/>
    <w:rsid w:val="79A57BDF"/>
    <w:rsid w:val="79B8A2AB"/>
    <w:rsid w:val="79CFD013"/>
    <w:rsid w:val="79DA6536"/>
    <w:rsid w:val="79EF0ADC"/>
    <w:rsid w:val="79F329B0"/>
    <w:rsid w:val="7A03356D"/>
    <w:rsid w:val="7A08B8E6"/>
    <w:rsid w:val="7A3278CC"/>
    <w:rsid w:val="7A349903"/>
    <w:rsid w:val="7A713C21"/>
    <w:rsid w:val="7A76E3AE"/>
    <w:rsid w:val="7A77DD81"/>
    <w:rsid w:val="7A813727"/>
    <w:rsid w:val="7A955D75"/>
    <w:rsid w:val="7A96FDBF"/>
    <w:rsid w:val="7A9DAD6E"/>
    <w:rsid w:val="7A9F9D14"/>
    <w:rsid w:val="7AB37BA2"/>
    <w:rsid w:val="7ACFB7FF"/>
    <w:rsid w:val="7ADA6B6C"/>
    <w:rsid w:val="7AFF8564"/>
    <w:rsid w:val="7B059804"/>
    <w:rsid w:val="7B0750A2"/>
    <w:rsid w:val="7B0B0056"/>
    <w:rsid w:val="7B2653C2"/>
    <w:rsid w:val="7B38CF22"/>
    <w:rsid w:val="7B496B80"/>
    <w:rsid w:val="7B4C48D5"/>
    <w:rsid w:val="7B585FE7"/>
    <w:rsid w:val="7B5BEC48"/>
    <w:rsid w:val="7B7035B7"/>
    <w:rsid w:val="7BAAEE68"/>
    <w:rsid w:val="7BBA05E9"/>
    <w:rsid w:val="7BBA3101"/>
    <w:rsid w:val="7BBE3D46"/>
    <w:rsid w:val="7BC10417"/>
    <w:rsid w:val="7BCF685C"/>
    <w:rsid w:val="7BD06964"/>
    <w:rsid w:val="7BEB02E7"/>
    <w:rsid w:val="7BECA764"/>
    <w:rsid w:val="7BF42372"/>
    <w:rsid w:val="7BFED050"/>
    <w:rsid w:val="7C0C42A4"/>
    <w:rsid w:val="7C11148B"/>
    <w:rsid w:val="7C126013"/>
    <w:rsid w:val="7C18AE94"/>
    <w:rsid w:val="7C40088B"/>
    <w:rsid w:val="7C50C010"/>
    <w:rsid w:val="7C604BCF"/>
    <w:rsid w:val="7C652801"/>
    <w:rsid w:val="7C832484"/>
    <w:rsid w:val="7C832A84"/>
    <w:rsid w:val="7C86A43A"/>
    <w:rsid w:val="7C8B3BC3"/>
    <w:rsid w:val="7CB3B586"/>
    <w:rsid w:val="7CBA4966"/>
    <w:rsid w:val="7CC1B976"/>
    <w:rsid w:val="7CC5B022"/>
    <w:rsid w:val="7CE88081"/>
    <w:rsid w:val="7CEC46E2"/>
    <w:rsid w:val="7CEDC9E2"/>
    <w:rsid w:val="7CF547C8"/>
    <w:rsid w:val="7CFA4F63"/>
    <w:rsid w:val="7CFB7B38"/>
    <w:rsid w:val="7D21F913"/>
    <w:rsid w:val="7D262FD5"/>
    <w:rsid w:val="7D410F2C"/>
    <w:rsid w:val="7D5311A8"/>
    <w:rsid w:val="7D545706"/>
    <w:rsid w:val="7D5EF979"/>
    <w:rsid w:val="7D611D43"/>
    <w:rsid w:val="7D69284A"/>
    <w:rsid w:val="7D8423A0"/>
    <w:rsid w:val="7D88E27A"/>
    <w:rsid w:val="7DA3593B"/>
    <w:rsid w:val="7DAAD278"/>
    <w:rsid w:val="7DB31D2F"/>
    <w:rsid w:val="7DBBCB8D"/>
    <w:rsid w:val="7DC799CB"/>
    <w:rsid w:val="7DCC9DDA"/>
    <w:rsid w:val="7DEB864D"/>
    <w:rsid w:val="7DEBDB04"/>
    <w:rsid w:val="7DED7BA7"/>
    <w:rsid w:val="7E0BB1A5"/>
    <w:rsid w:val="7E19DF6F"/>
    <w:rsid w:val="7E1DEDCF"/>
    <w:rsid w:val="7E279B8E"/>
    <w:rsid w:val="7E3689BA"/>
    <w:rsid w:val="7E3C4BB5"/>
    <w:rsid w:val="7E45E314"/>
    <w:rsid w:val="7E537748"/>
    <w:rsid w:val="7E599D7F"/>
    <w:rsid w:val="7E5F7018"/>
    <w:rsid w:val="7E6A6619"/>
    <w:rsid w:val="7E83521F"/>
    <w:rsid w:val="7E96FE8D"/>
    <w:rsid w:val="7E9D5F4B"/>
    <w:rsid w:val="7EB6D0EB"/>
    <w:rsid w:val="7EB7D785"/>
    <w:rsid w:val="7EBC144B"/>
    <w:rsid w:val="7ECAD01A"/>
    <w:rsid w:val="7F0E53C6"/>
    <w:rsid w:val="7F26C3CC"/>
    <w:rsid w:val="7F2C0F08"/>
    <w:rsid w:val="7F3A13CD"/>
    <w:rsid w:val="7F3D64AD"/>
    <w:rsid w:val="7F40E04C"/>
    <w:rsid w:val="7F4B4EA4"/>
    <w:rsid w:val="7F5260A5"/>
    <w:rsid w:val="7F686E3B"/>
    <w:rsid w:val="7F68CE98"/>
    <w:rsid w:val="7F694B42"/>
    <w:rsid w:val="7F7013FC"/>
    <w:rsid w:val="7F7711D5"/>
    <w:rsid w:val="7F7992FD"/>
    <w:rsid w:val="7F89B452"/>
    <w:rsid w:val="7F9615F3"/>
    <w:rsid w:val="7FB2DEBB"/>
    <w:rsid w:val="7FB74141"/>
    <w:rsid w:val="7FB9D8A2"/>
    <w:rsid w:val="7FE01F83"/>
    <w:rsid w:val="7FE0B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DCCB6"/>
  <w15:docId w15:val="{0FFE4A9D-2922-4AF0-AA94-71EC1BEC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33DA8CEF"/>
    <w:rPr>
      <w:rFonts w:cs="Arial"/>
      <w:lang w:val="en-GB"/>
    </w:rPr>
  </w:style>
  <w:style w:type="paragraph" w:styleId="Heading1">
    <w:name w:val="heading 1"/>
    <w:aliases w:val="Heading 1 - RCOT"/>
    <w:basedOn w:val="Normal"/>
    <w:next w:val="Normal"/>
    <w:link w:val="Heading1Char"/>
    <w:uiPriority w:val="9"/>
    <w:qFormat/>
    <w:rsid w:val="00F643A3"/>
    <w:pPr>
      <w:spacing w:after="40"/>
      <w:outlineLvl w:val="0"/>
    </w:pPr>
    <w:rPr>
      <w:b/>
      <w:bCs/>
      <w:color w:val="003543" w:themeColor="text2"/>
      <w:sz w:val="28"/>
      <w:szCs w:val="28"/>
    </w:rPr>
  </w:style>
  <w:style w:type="paragraph" w:styleId="Heading2">
    <w:name w:val="heading 2"/>
    <w:aliases w:val="Heading 2 - RCOT"/>
    <w:basedOn w:val="Normal"/>
    <w:next w:val="Normal"/>
    <w:link w:val="Heading2Char"/>
    <w:uiPriority w:val="9"/>
    <w:unhideWhenUsed/>
    <w:qFormat/>
    <w:rsid w:val="00F643A3"/>
    <w:pPr>
      <w:spacing w:after="40"/>
      <w:outlineLvl w:val="1"/>
    </w:pPr>
    <w:rPr>
      <w:b/>
      <w:bCs/>
      <w:color w:val="003543" w:themeColor="text2"/>
    </w:rPr>
  </w:style>
  <w:style w:type="paragraph" w:styleId="Heading3">
    <w:name w:val="heading 3"/>
    <w:aliases w:val="Heading 3 - RCOT"/>
    <w:basedOn w:val="Heading1"/>
    <w:next w:val="Normal"/>
    <w:link w:val="Heading3Char"/>
    <w:uiPriority w:val="9"/>
    <w:unhideWhenUsed/>
    <w:qFormat/>
    <w:rsid w:val="00F643A3"/>
    <w:pPr>
      <w:outlineLvl w:val="2"/>
    </w:pPr>
    <w:rPr>
      <w:b w:val="0"/>
      <w:bCs w:val="0"/>
      <w:sz w:val="22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26CC3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26CC3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C26CC3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C26CC3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C26CC3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C26CC3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C26CC3"/>
    <w:rPr>
      <w:rFonts w:ascii="Arial" w:eastAsia="Arial" w:hAnsi="Arial" w:cs="Arial"/>
      <w:color w:val="003543" w:themeColor="text2"/>
    </w:rPr>
  </w:style>
  <w:style w:type="character" w:styleId="SubtleEmphasis">
    <w:name w:val="Subtle Emphasis"/>
    <w:uiPriority w:val="19"/>
    <w:qFormat/>
    <w:rsid w:val="00295BB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33DA8CEF"/>
    <w:pPr>
      <w:tabs>
        <w:tab w:val="center" w:pos="4513"/>
        <w:tab w:val="right" w:pos="9026"/>
      </w:tabs>
    </w:pPr>
    <w:rPr>
      <w:color w:val="003543" w:themeColor="text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C7013"/>
    <w:rPr>
      <w:rFonts w:cs="Arial"/>
      <w:color w:val="003543" w:themeColor="text2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A38BE"/>
    <w:pPr>
      <w:widowControl/>
    </w:pPr>
    <w:rPr>
      <w:rFonts w:ascii="Arial" w:eastAsia="Arial" w:hAnsi="Arial" w:cs="Arial"/>
    </w:rPr>
  </w:style>
  <w:style w:type="character" w:customStyle="1" w:styleId="Heading7Char">
    <w:name w:val="Heading 7 Char"/>
    <w:basedOn w:val="DefaultParagraphFont"/>
    <w:link w:val="Heading7"/>
    <w:uiPriority w:val="9"/>
    <w:rsid w:val="00C26CC3"/>
    <w:rPr>
      <w:rFonts w:ascii="Arial" w:eastAsia="Arial" w:hAnsi="Arial" w:cs="Arial"/>
      <w:color w:val="003543" w:themeColor="text2"/>
    </w:rPr>
  </w:style>
  <w:style w:type="character" w:styleId="PlaceholderText">
    <w:name w:val="Placeholder Text"/>
    <w:basedOn w:val="DefaultParagraphFont"/>
    <w:uiPriority w:val="99"/>
    <w:semiHidden/>
    <w:rsid w:val="00A53439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A53439"/>
  </w:style>
  <w:style w:type="table" w:styleId="TableGrid">
    <w:name w:val="Table Grid"/>
    <w:basedOn w:val="TableNormal"/>
    <w:uiPriority w:val="39"/>
    <w:rsid w:val="003F03C6"/>
    <w:pPr>
      <w:widowControl/>
    </w:pPr>
    <w:rPr>
      <w:rFonts w:ascii="Arial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Title - RCOT"/>
    <w:basedOn w:val="Normal"/>
    <w:next w:val="Normal"/>
    <w:link w:val="TitleChar"/>
    <w:uiPriority w:val="10"/>
    <w:qFormat/>
    <w:rsid w:val="00F643A3"/>
    <w:pPr>
      <w:spacing w:after="60"/>
    </w:pPr>
    <w:rPr>
      <w:b/>
      <w:bCs/>
      <w:color w:val="003543" w:themeColor="text2"/>
      <w:sz w:val="40"/>
      <w:szCs w:val="40"/>
    </w:rPr>
  </w:style>
  <w:style w:type="character" w:customStyle="1" w:styleId="TitleChar">
    <w:name w:val="Title Char"/>
    <w:aliases w:val="Title - RCOT Char"/>
    <w:basedOn w:val="DefaultParagraphFont"/>
    <w:link w:val="Title"/>
    <w:uiPriority w:val="10"/>
    <w:rsid w:val="00F643A3"/>
    <w:rPr>
      <w:rFonts w:ascii="Arial" w:eastAsia="Arial" w:hAnsi="Arial" w:cs="Arial"/>
      <w:b/>
      <w:bCs/>
      <w:color w:val="003543" w:themeColor="text2"/>
      <w:sz w:val="40"/>
      <w:szCs w:val="40"/>
    </w:rPr>
  </w:style>
  <w:style w:type="character" w:customStyle="1" w:styleId="Heading1Char">
    <w:name w:val="Heading 1 Char"/>
    <w:aliases w:val="Heading 1 - RCOT Char"/>
    <w:basedOn w:val="DefaultParagraphFont"/>
    <w:link w:val="Heading1"/>
    <w:uiPriority w:val="9"/>
    <w:rsid w:val="00F643A3"/>
    <w:rPr>
      <w:rFonts w:ascii="Arial" w:eastAsia="Arial" w:hAnsi="Arial" w:cs="Arial"/>
      <w:b/>
      <w:bCs/>
      <w:color w:val="003543" w:themeColor="text2"/>
      <w:sz w:val="28"/>
      <w:szCs w:val="28"/>
    </w:rPr>
  </w:style>
  <w:style w:type="character" w:customStyle="1" w:styleId="Heading2Char">
    <w:name w:val="Heading 2 Char"/>
    <w:aliases w:val="Heading 2 - RCOT Char"/>
    <w:basedOn w:val="DefaultParagraphFont"/>
    <w:link w:val="Heading2"/>
    <w:uiPriority w:val="9"/>
    <w:rsid w:val="00F643A3"/>
    <w:rPr>
      <w:rFonts w:ascii="Arial" w:eastAsia="Arial" w:hAnsi="Arial" w:cs="Arial"/>
      <w:b/>
      <w:bCs/>
      <w:color w:val="003543" w:themeColor="text2"/>
    </w:rPr>
  </w:style>
  <w:style w:type="character" w:customStyle="1" w:styleId="Heading3Char">
    <w:name w:val="Heading 3 Char"/>
    <w:aliases w:val="Heading 3 - RCOT Char"/>
    <w:basedOn w:val="DefaultParagraphFont"/>
    <w:link w:val="Heading3"/>
    <w:uiPriority w:val="9"/>
    <w:rsid w:val="00F643A3"/>
    <w:rPr>
      <w:rFonts w:ascii="Arial" w:eastAsia="Arial" w:hAnsi="Arial" w:cs="Arial"/>
      <w:color w:val="003543" w:themeColor="text2"/>
    </w:rPr>
  </w:style>
  <w:style w:type="table" w:styleId="PlainTable1">
    <w:name w:val="Plain Table 1"/>
    <w:basedOn w:val="TableNormal"/>
    <w:uiPriority w:val="41"/>
    <w:rsid w:val="004C765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bCs/>
        <w:sz w:val="22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COT-TableColour">
    <w:name w:val="RCOT - Table Colour"/>
    <w:basedOn w:val="TableNormal"/>
    <w:uiPriority w:val="99"/>
    <w:rsid w:val="00290D30"/>
    <w:pPr>
      <w:widowControl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57" w:type="dxa"/>
        <w:bottom w:w="57" w:type="dxa"/>
      </w:tcMar>
      <w:vAlign w:val="center"/>
    </w:tc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03543" w:themeFill="text2"/>
      </w:tcPr>
    </w:tblStylePr>
    <w:tblStylePr w:type="band2Horz">
      <w:tblPr/>
      <w:tcPr>
        <w:shd w:val="clear" w:color="auto" w:fill="C6F1E9" w:themeFill="accent4"/>
      </w:tcPr>
    </w:tblStylePr>
  </w:style>
  <w:style w:type="paragraph" w:styleId="Subtitle">
    <w:name w:val="Subtitle"/>
    <w:aliases w:val="Subtitle - RCOT"/>
    <w:basedOn w:val="Heading1"/>
    <w:next w:val="Normal"/>
    <w:link w:val="SubtitleChar"/>
    <w:uiPriority w:val="11"/>
    <w:qFormat/>
    <w:rsid w:val="00EA66D9"/>
    <w:rPr>
      <w:b w:val="0"/>
      <w:bCs w:val="0"/>
    </w:rPr>
  </w:style>
  <w:style w:type="character" w:customStyle="1" w:styleId="SubtitleChar">
    <w:name w:val="Subtitle Char"/>
    <w:aliases w:val="Subtitle - RCOT Char"/>
    <w:basedOn w:val="DefaultParagraphFont"/>
    <w:link w:val="Subtitle"/>
    <w:uiPriority w:val="11"/>
    <w:rsid w:val="00EA66D9"/>
    <w:rPr>
      <w:rFonts w:ascii="Arial" w:eastAsia="Arial" w:hAnsi="Arial" w:cs="Arial"/>
      <w:color w:val="003543" w:themeColor="text2"/>
      <w:sz w:val="28"/>
      <w:szCs w:val="28"/>
    </w:rPr>
  </w:style>
  <w:style w:type="character" w:customStyle="1" w:styleId="Hashtag1">
    <w:name w:val="Hashtag1"/>
    <w:uiPriority w:val="99"/>
    <w:rsid w:val="008C7A85"/>
    <w:rPr>
      <w:color w:val="000000" w:themeColor="text1"/>
    </w:rPr>
  </w:style>
  <w:style w:type="character" w:styleId="Emphasis">
    <w:name w:val="Emphasis"/>
    <w:basedOn w:val="SubtleEmphasis"/>
    <w:uiPriority w:val="20"/>
    <w:qFormat/>
    <w:rsid w:val="00295BB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C26CC3"/>
    <w:rPr>
      <w:rFonts w:ascii="Arial" w:eastAsia="Arial" w:hAnsi="Arial" w:cs="Arial"/>
      <w:color w:val="003543" w:themeColor="text2"/>
    </w:rPr>
  </w:style>
  <w:style w:type="table" w:styleId="GridTable7Colorful">
    <w:name w:val="Grid Table 7 Colorful"/>
    <w:basedOn w:val="TableNormal"/>
    <w:uiPriority w:val="52"/>
    <w:rsid w:val="00F2354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C26CC3"/>
    <w:rPr>
      <w:rFonts w:ascii="Arial" w:eastAsia="Arial" w:hAnsi="Arial" w:cs="Arial"/>
      <w:color w:val="003543" w:themeColor="text2"/>
    </w:rPr>
  </w:style>
  <w:style w:type="character" w:customStyle="1" w:styleId="Heading8Char">
    <w:name w:val="Heading 8 Char"/>
    <w:basedOn w:val="DefaultParagraphFont"/>
    <w:link w:val="Heading8"/>
    <w:uiPriority w:val="9"/>
    <w:rsid w:val="00C26CC3"/>
    <w:rPr>
      <w:rFonts w:ascii="Arial" w:eastAsia="Arial" w:hAnsi="Arial" w:cs="Arial"/>
      <w:color w:val="003543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C26CC3"/>
    <w:rPr>
      <w:rFonts w:ascii="Arial" w:eastAsia="Arial" w:hAnsi="Arial" w:cs="Arial"/>
      <w:color w:val="003543" w:themeColor="text2"/>
    </w:rPr>
  </w:style>
  <w:style w:type="paragraph" w:styleId="BodyText">
    <w:name w:val="Body Text"/>
    <w:basedOn w:val="Normal"/>
    <w:link w:val="BodyTextChar"/>
    <w:uiPriority w:val="99"/>
    <w:unhideWhenUsed/>
    <w:rsid w:val="00C26CC3"/>
  </w:style>
  <w:style w:type="character" w:customStyle="1" w:styleId="BodyTextChar">
    <w:name w:val="Body Text Char"/>
    <w:basedOn w:val="DefaultParagraphFont"/>
    <w:link w:val="BodyText"/>
    <w:uiPriority w:val="99"/>
    <w:rsid w:val="00C26CC3"/>
    <w:rPr>
      <w:rFonts w:ascii="Arial" w:eastAsia="Arial" w:hAnsi="Arial" w:cs="Arial"/>
    </w:rPr>
  </w:style>
  <w:style w:type="paragraph" w:styleId="BodyText2">
    <w:name w:val="Body Text 2"/>
    <w:basedOn w:val="BodyText"/>
    <w:link w:val="BodyText2Char"/>
    <w:uiPriority w:val="99"/>
    <w:unhideWhenUsed/>
    <w:rsid w:val="00C26CC3"/>
  </w:style>
  <w:style w:type="numbering" w:customStyle="1" w:styleId="CurrentList1">
    <w:name w:val="Current List1"/>
    <w:uiPriority w:val="99"/>
    <w:rsid w:val="0055650E"/>
    <w:pPr>
      <w:numPr>
        <w:numId w:val="2"/>
      </w:numPr>
    </w:pPr>
  </w:style>
  <w:style w:type="numbering" w:customStyle="1" w:styleId="CurrentList2">
    <w:name w:val="Current List2"/>
    <w:uiPriority w:val="99"/>
    <w:rsid w:val="0055650E"/>
    <w:pPr>
      <w:numPr>
        <w:numId w:val="3"/>
      </w:numPr>
    </w:pPr>
  </w:style>
  <w:style w:type="numbering" w:customStyle="1" w:styleId="RCOT-BulletList">
    <w:name w:val="RCOT - Bullet List"/>
    <w:uiPriority w:val="99"/>
    <w:rsid w:val="00C92A10"/>
    <w:pPr>
      <w:numPr>
        <w:numId w:val="5"/>
      </w:numPr>
    </w:pPr>
  </w:style>
  <w:style w:type="numbering" w:customStyle="1" w:styleId="CurrentList3">
    <w:name w:val="Current List3"/>
    <w:uiPriority w:val="99"/>
    <w:rsid w:val="006E5A3A"/>
    <w:pPr>
      <w:numPr>
        <w:numId w:val="4"/>
      </w:numPr>
    </w:pPr>
  </w:style>
  <w:style w:type="character" w:styleId="Strong">
    <w:name w:val="Strong"/>
    <w:basedOn w:val="Emphasis"/>
    <w:uiPriority w:val="22"/>
    <w:qFormat/>
    <w:rsid w:val="00295BB2"/>
    <w:rPr>
      <w:b/>
      <w:bCs/>
      <w:i/>
      <w:iCs/>
    </w:rPr>
  </w:style>
  <w:style w:type="paragraph" w:customStyle="1" w:styleId="Bullet">
    <w:name w:val="Bullet"/>
    <w:aliases w:val="Bullet - RCOT"/>
    <w:basedOn w:val="Normal"/>
    <w:uiPriority w:val="1"/>
    <w:qFormat/>
    <w:rsid w:val="00295BB2"/>
    <w:pPr>
      <w:widowControl/>
      <w:numPr>
        <w:numId w:val="6"/>
      </w:numPr>
      <w:spacing w:after="240" w:line="312" w:lineRule="auto"/>
      <w:contextualSpacing/>
    </w:pPr>
    <w:rPr>
      <w:color w:val="000000" w:themeColor="text1"/>
    </w:rPr>
  </w:style>
  <w:style w:type="paragraph" w:customStyle="1" w:styleId="Numberbullet">
    <w:name w:val="Number bullet"/>
    <w:aliases w:val="Number bullet - RCOT"/>
    <w:basedOn w:val="Normal"/>
    <w:uiPriority w:val="1"/>
    <w:qFormat/>
    <w:rsid w:val="00295BB2"/>
    <w:pPr>
      <w:numPr>
        <w:numId w:val="1"/>
      </w:numPr>
      <w:spacing w:after="240" w:line="312" w:lineRule="auto"/>
      <w:contextualSpacing/>
    </w:pPr>
  </w:style>
  <w:style w:type="table" w:styleId="GridTable4-Accent6">
    <w:name w:val="Grid Table 4 Accent 6"/>
    <w:basedOn w:val="TableNormal"/>
    <w:uiPriority w:val="49"/>
    <w:rsid w:val="004C7013"/>
    <w:tblPr>
      <w:tblStyleRowBandSize w:val="1"/>
      <w:tblStyleColBandSize w:val="1"/>
      <w:tblBorders>
        <w:top w:val="single" w:sz="4" w:space="0" w:color="F1A89E" w:themeColor="accent6" w:themeTint="99"/>
        <w:left w:val="single" w:sz="4" w:space="0" w:color="F1A89E" w:themeColor="accent6" w:themeTint="99"/>
        <w:bottom w:val="single" w:sz="4" w:space="0" w:color="F1A89E" w:themeColor="accent6" w:themeTint="99"/>
        <w:right w:val="single" w:sz="4" w:space="0" w:color="F1A89E" w:themeColor="accent6" w:themeTint="99"/>
        <w:insideH w:val="single" w:sz="4" w:space="0" w:color="F1A89E" w:themeColor="accent6" w:themeTint="99"/>
        <w:insideV w:val="single" w:sz="4" w:space="0" w:color="F1A8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05E" w:themeColor="accent6"/>
          <w:left w:val="single" w:sz="4" w:space="0" w:color="E8705E" w:themeColor="accent6"/>
          <w:bottom w:val="single" w:sz="4" w:space="0" w:color="E8705E" w:themeColor="accent6"/>
          <w:right w:val="single" w:sz="4" w:space="0" w:color="E8705E" w:themeColor="accent6"/>
          <w:insideH w:val="nil"/>
          <w:insideV w:val="nil"/>
        </w:tcBorders>
        <w:shd w:val="clear" w:color="auto" w:fill="E8705E" w:themeFill="accent6"/>
      </w:tcPr>
    </w:tblStylePr>
    <w:tblStylePr w:type="lastRow">
      <w:rPr>
        <w:b/>
        <w:bCs/>
      </w:rPr>
      <w:tblPr/>
      <w:tcPr>
        <w:tcBorders>
          <w:top w:val="double" w:sz="4" w:space="0" w:color="E87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E" w:themeFill="accent6" w:themeFillTint="33"/>
      </w:tcPr>
    </w:tblStylePr>
    <w:tblStylePr w:type="band1Horz">
      <w:tblPr/>
      <w:tcPr>
        <w:shd w:val="clear" w:color="auto" w:fill="FAE2DE" w:themeFill="accent6" w:themeFillTint="33"/>
      </w:tcPr>
    </w:tblStylePr>
  </w:style>
  <w:style w:type="table" w:customStyle="1" w:styleId="RCOT-TablePlain">
    <w:name w:val="RCOT - Table Plain"/>
    <w:basedOn w:val="TableNormal"/>
    <w:uiPriority w:val="99"/>
    <w:rsid w:val="003041A2"/>
    <w:pPr>
      <w:widowControl/>
    </w:pPr>
    <w:rPr>
      <w:color w:val="003543" w:themeColor="text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57" w:type="dxa"/>
        <w:bottom w:w="57" w:type="dxa"/>
      </w:tcMar>
    </w:tcPr>
    <w:tblStylePr w:type="firstRow">
      <w:rPr>
        <w:b/>
      </w:rPr>
    </w:tblStylePr>
  </w:style>
  <w:style w:type="table" w:styleId="PlainTable2">
    <w:name w:val="Plain Table 2"/>
    <w:basedOn w:val="TableNormal"/>
    <w:uiPriority w:val="42"/>
    <w:rsid w:val="004C701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RCOT-TableNoborder">
    <w:name w:val="RCOT - Table No border"/>
    <w:basedOn w:val="TableNormal"/>
    <w:uiPriority w:val="99"/>
    <w:rsid w:val="003041A2"/>
    <w:pPr>
      <w:widowControl/>
    </w:pPr>
    <w:tblPr>
      <w:tblBorders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inorHAnsi" w:hAnsiTheme="minorHAnsi"/>
        <w:b/>
        <w:color w:val="003543" w:themeColor="text2"/>
        <w:sz w:val="22"/>
      </w:rPr>
    </w:tblStylePr>
  </w:style>
  <w:style w:type="character" w:styleId="IntenseEmphasis">
    <w:name w:val="Intense Emphasis"/>
    <w:basedOn w:val="DefaultParagraphFont"/>
    <w:uiPriority w:val="21"/>
    <w:qFormat/>
    <w:rsid w:val="00407281"/>
    <w:rPr>
      <w:i/>
      <w:iCs/>
      <w:color w:val="003543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95BB2"/>
    <w:rPr>
      <w:color w:val="003543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95BB2"/>
    <w:rPr>
      <w:rFonts w:ascii="Arial" w:eastAsia="Arial" w:hAnsi="Arial" w:cs="Arial"/>
      <w:color w:val="003543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BB2"/>
    <w:rPr>
      <w:color w:val="003543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BB2"/>
    <w:rPr>
      <w:rFonts w:ascii="Arial" w:eastAsia="Arial" w:hAnsi="Arial" w:cs="Arial"/>
      <w:color w:val="003543" w:themeColor="text2"/>
    </w:rPr>
  </w:style>
  <w:style w:type="character" w:styleId="IntenseReference">
    <w:name w:val="Intense Reference"/>
    <w:uiPriority w:val="32"/>
    <w:qFormat/>
    <w:rsid w:val="00295BB2"/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rsid w:val="00C26CC3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1A6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4D0"/>
    <w:rPr>
      <w:rFonts w:ascii="Arial" w:eastAsia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33DA8CEF"/>
    <w:pPr>
      <w:keepNext/>
      <w:widowControl/>
      <w:spacing w:before="240" w:after="0" w:line="259" w:lineRule="auto"/>
    </w:pPr>
    <w:rPr>
      <w:rFonts w:asciiTheme="majorHAnsi" w:eastAsiaTheme="majorEastAsia" w:hAnsiTheme="majorHAnsi" w:cstheme="majorBidi"/>
      <w:b w:val="0"/>
      <w:bCs w:val="0"/>
      <w:color w:val="2AA18C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unhideWhenUsed/>
    <w:rsid w:val="33DA8CE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17F33"/>
    <w:rPr>
      <w:color w:val="00354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33DA8CEF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OC2">
    <w:name w:val="toc 2"/>
    <w:basedOn w:val="Normal"/>
    <w:next w:val="Normal"/>
    <w:uiPriority w:val="39"/>
    <w:unhideWhenUsed/>
    <w:rsid w:val="33DA8CEF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1935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6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61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616B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16B"/>
    <w:rPr>
      <w:rFonts w:ascii="Arial" w:eastAsia="Arial" w:hAnsi="Arial" w:cs="Arial"/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BF5965"/>
    <w:rPr>
      <w:color w:val="605E5C"/>
      <w:shd w:val="clear" w:color="auto" w:fill="E1DFDD"/>
    </w:rPr>
  </w:style>
  <w:style w:type="paragraph" w:styleId="TOC3">
    <w:name w:val="toc 3"/>
    <w:basedOn w:val="Normal"/>
    <w:next w:val="Normal"/>
    <w:uiPriority w:val="39"/>
    <w:unhideWhenUsed/>
    <w:rsid w:val="00F81B98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F81B98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F81B98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F81B98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F81B98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F81B98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F81B98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81B9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81B98"/>
    <w:rPr>
      <w:rFonts w:cs="Arial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B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B98"/>
    <w:rPr>
      <w:rFonts w:cs="Arial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6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A0"/>
    <w:rPr>
      <w:rFonts w:ascii="Segoe UI" w:hAnsi="Segoe UI" w:cs="Segoe UI"/>
      <w:sz w:val="18"/>
      <w:szCs w:val="18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51041E"/>
    <w:pPr>
      <w:jc w:val="center"/>
    </w:pPr>
    <w:rPr>
      <w:rFonts w:ascii="Arial" w:hAnsi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1041E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51041E"/>
    <w:rPr>
      <w:rFonts w:ascii="Arial" w:hAnsi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1041E"/>
    <w:rPr>
      <w:rFonts w:ascii="Arial" w:hAnsi="Arial" w:cs="Arial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557CC6"/>
    <w:rPr>
      <w:color w:val="6E34A3" w:themeColor="followedHyperlink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67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1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2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0521">
          <w:blockQuote w:val="1"/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8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br01.safelinks.protection.outlook.com/?url=https%3A%2F%2Fsocofphysio.qualtrics.com%2Fjfe%2Fform%2FSV_eg64BvyPXxvNFcy%3FQ_CHL%3Dqr&amp;data=05%7C01%7Ccarolyn.hay%40rcot.co.uk%7C7da0d493a52447ffc81b08dab1a88e98%7C4321e8efcd5a46d89daf755005b40d39%7C1%7C0%7C638017634740557770%7CUnknown%7CTWFpbGZsb3d8eyJWIjoiMC4wLjAwMDAiLCJQIjoiV2luMzIiLCJBTiI6Ik1haWwiLCJXVCI6Mn0%3D%7C3000%7C%7C%7C&amp;sdata=jLGaGCBne%2BptOqoqulDaYJQM%2FjExu%2B0t%2FyL2ZczY17g%3D&amp;reserved=0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emf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yn%20Hay\OneDrive%20-%20RCOT\Documents\Custom%20Office%20Templates\RCOT%20Standard.dotx" TargetMode="External"/></Relationships>
</file>

<file path=word/theme/theme1.xml><?xml version="1.0" encoding="utf-8"?>
<a:theme xmlns:a="http://schemas.openxmlformats.org/drawingml/2006/main" name="RCOT">
  <a:themeElements>
    <a:clrScheme name="RCOT-Jan_2022">
      <a:dk1>
        <a:srgbClr val="000000"/>
      </a:dk1>
      <a:lt1>
        <a:srgbClr val="FFFFFF"/>
      </a:lt1>
      <a:dk2>
        <a:srgbClr val="003543"/>
      </a:dk2>
      <a:lt2>
        <a:srgbClr val="FFFFFF"/>
      </a:lt2>
      <a:accent1>
        <a:srgbClr val="42CEB5"/>
      </a:accent1>
      <a:accent2>
        <a:srgbClr val="6E34A3"/>
      </a:accent2>
      <a:accent3>
        <a:srgbClr val="BCC8CB"/>
      </a:accent3>
      <a:accent4>
        <a:srgbClr val="C6F1E9"/>
      </a:accent4>
      <a:accent5>
        <a:srgbClr val="D6C8E5"/>
      </a:accent5>
      <a:accent6>
        <a:srgbClr val="E8705E"/>
      </a:accent6>
      <a:hlink>
        <a:srgbClr val="003543"/>
      </a:hlink>
      <a:folHlink>
        <a:srgbClr val="6E34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57912648A1947BB15B60124A37496" ma:contentTypeVersion="12" ma:contentTypeDescription="Create a new document." ma:contentTypeScope="" ma:versionID="7c41f4c991f9917372cf44180e9eb8c9">
  <xsd:schema xmlns:xsd="http://www.w3.org/2001/XMLSchema" xmlns:xs="http://www.w3.org/2001/XMLSchema" xmlns:p="http://schemas.microsoft.com/office/2006/metadata/properties" xmlns:ns2="8d66ef19-46d2-4b7d-b94c-6c84860f43db" xmlns:ns3="d8a4dcb2-8c8e-4902-87c1-ae70f9291310" targetNamespace="http://schemas.microsoft.com/office/2006/metadata/properties" ma:root="true" ma:fieldsID="9cd0993684a17f0ccc8d0c6e098318f6" ns2:_="" ns3:_="">
    <xsd:import namespace="8d66ef19-46d2-4b7d-b94c-6c84860f43db"/>
    <xsd:import namespace="d8a4dcb2-8c8e-4902-87c1-ae70f92913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6ef19-46d2-4b7d-b94c-6c84860f4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61192ce-d741-42f0-bf32-2e964c76fe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4dcb2-8c8e-4902-87c1-ae70f929131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71057e-6de9-46ab-aa2a-8647f7f09720}" ma:internalName="TaxCatchAll" ma:showField="CatchAllData" ma:web="d8a4dcb2-8c8e-4902-87c1-ae70f92913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a4dcb2-8c8e-4902-87c1-ae70f9291310" xsi:nil="true"/>
    <lcf76f155ced4ddcb4097134ff3c332f xmlns="8d66ef19-46d2-4b7d-b94c-6c84860f43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5FB2FB-751A-4D98-B654-AD7BE1EDDF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4DDE2E-7104-4EC2-B384-FA4C65658D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E41400-F2D4-49C5-BB53-69046F9DC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66ef19-46d2-4b7d-b94c-6c84860f43db"/>
    <ds:schemaRef ds:uri="d8a4dcb2-8c8e-4902-87c1-ae70f9291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D04EFF-1D06-4C61-94DA-D28FF0A0FDEE}">
  <ds:schemaRefs>
    <ds:schemaRef ds:uri="http://schemas.microsoft.com/office/2006/metadata/properties"/>
    <ds:schemaRef ds:uri="http://schemas.microsoft.com/office/infopath/2007/PartnerControls"/>
    <ds:schemaRef ds:uri="d8a4dcb2-8c8e-4902-87c1-ae70f9291310"/>
    <ds:schemaRef ds:uri="8d66ef19-46d2-4b7d-b94c-6c84860f43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RCOT Standard</Template>
  <TotalTime>1212</TotalTime>
  <Pages>9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Links>
    <vt:vector size="288" baseType="variant">
      <vt:variant>
        <vt:i4>1507335</vt:i4>
      </vt:variant>
      <vt:variant>
        <vt:i4>418</vt:i4>
      </vt:variant>
      <vt:variant>
        <vt:i4>0</vt:i4>
      </vt:variant>
      <vt:variant>
        <vt:i4>5</vt:i4>
      </vt:variant>
      <vt:variant>
        <vt:lpwstr>https://dictionary.cambridge.org/dictionary/english/identity</vt:lpwstr>
      </vt:variant>
      <vt:variant>
        <vt:lpwstr/>
      </vt:variant>
      <vt:variant>
        <vt:i4>2752594</vt:i4>
      </vt:variant>
      <vt:variant>
        <vt:i4>415</vt:i4>
      </vt:variant>
      <vt:variant>
        <vt:i4>0</vt:i4>
      </vt:variant>
      <vt:variant>
        <vt:i4>5</vt:i4>
      </vt:variant>
      <vt:variant>
        <vt:lpwstr>https://www.csp.org.uk/system/files/documents/2019-01/cpd_principles.pdf</vt:lpwstr>
      </vt:variant>
      <vt:variant>
        <vt:lpwstr/>
      </vt:variant>
      <vt:variant>
        <vt:i4>4128796</vt:i4>
      </vt:variant>
      <vt:variant>
        <vt:i4>412</vt:i4>
      </vt:variant>
      <vt:variant>
        <vt:i4>0</vt:i4>
      </vt:variant>
      <vt:variant>
        <vt:i4>5</vt:i4>
      </vt:variant>
      <vt:variant>
        <vt:lpwstr>https://www.hee.nhs.uk/sites/default/files/documents/PracticeLearningv1_0.pdf</vt:lpwstr>
      </vt:variant>
      <vt:variant>
        <vt:lpwstr/>
      </vt:variant>
      <vt:variant>
        <vt:i4>2621476</vt:i4>
      </vt:variant>
      <vt:variant>
        <vt:i4>409</vt:i4>
      </vt:variant>
      <vt:variant>
        <vt:i4>0</vt:i4>
      </vt:variant>
      <vt:variant>
        <vt:i4>5</vt:i4>
      </vt:variant>
      <vt:variant>
        <vt:lpwstr>https://www.hee.nhs.uk/sites/default/files/documents/Ensuring an essential supply - Oct2020.pdf</vt:lpwstr>
      </vt:variant>
      <vt:variant>
        <vt:lpwstr/>
      </vt:variant>
      <vt:variant>
        <vt:i4>852039</vt:i4>
      </vt:variant>
      <vt:variant>
        <vt:i4>406</vt:i4>
      </vt:variant>
      <vt:variant>
        <vt:i4>0</vt:i4>
      </vt:variant>
      <vt:variant>
        <vt:i4>5</vt:i4>
      </vt:variant>
      <vt:variant>
        <vt:lpwstr>https://guidetoallyship.com/</vt:lpwstr>
      </vt:variant>
      <vt:variant>
        <vt:lpwstr/>
      </vt:variant>
      <vt:variant>
        <vt:i4>6291505</vt:i4>
      </vt:variant>
      <vt:variant>
        <vt:i4>403</vt:i4>
      </vt:variant>
      <vt:variant>
        <vt:i4>0</vt:i4>
      </vt:variant>
      <vt:variant>
        <vt:i4>5</vt:i4>
      </vt:variant>
      <vt:variant>
        <vt:lpwstr>https://www.nhsrho.org/wp-content/uploads/2021/06/Ethnic-Health-Inequalities-Kings-Fund-Report.pdf</vt:lpwstr>
      </vt:variant>
      <vt:variant>
        <vt:lpwstr/>
      </vt:variant>
      <vt:variant>
        <vt:i4>7864376</vt:i4>
      </vt:variant>
      <vt:variant>
        <vt:i4>400</vt:i4>
      </vt:variant>
      <vt:variant>
        <vt:i4>0</vt:i4>
      </vt:variant>
      <vt:variant>
        <vt:i4>5</vt:i4>
      </vt:variant>
      <vt:variant>
        <vt:lpwstr>https://www.health.org.uk/sites/default/files/upload/publications/2020/Build-back-fairer-the-COVID-19-Marmot-review.pdf</vt:lpwstr>
      </vt:variant>
      <vt:variant>
        <vt:lpwstr/>
      </vt:variant>
      <vt:variant>
        <vt:i4>38</vt:i4>
      </vt:variant>
      <vt:variant>
        <vt:i4>397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https://assets.publishing.service.gov.uk/government/uploads/system/uploads/attachment_data/file/730917/local_action_on_health_inequalities.pdf</vt:lpwstr>
      </vt:variant>
      <vt:variant>
        <vt:lpwstr/>
      </vt:variant>
      <vt:variant>
        <vt:i4>1114196</vt:i4>
      </vt:variant>
      <vt:variant>
        <vt:i4>394</vt:i4>
      </vt:variant>
      <vt:variant>
        <vt:i4>0</vt:i4>
      </vt:variant>
      <vt:variant>
        <vt:i4>5</vt:i4>
      </vt:variant>
      <vt:variant>
        <vt:lpwstr>https://www.csp.org.uk/system/files/publication_files/Equity%2C Diversity %26 Belonging Strategy_1.pdf</vt:lpwstr>
      </vt:variant>
      <vt:variant>
        <vt:lpwstr/>
      </vt:variant>
      <vt:variant>
        <vt:i4>7798893</vt:i4>
      </vt:variant>
      <vt:variant>
        <vt:i4>391</vt:i4>
      </vt:variant>
      <vt:variant>
        <vt:i4>0</vt:i4>
      </vt:variant>
      <vt:variant>
        <vt:i4>5</vt:i4>
      </vt:variant>
      <vt:variant>
        <vt:lpwstr>https://www.csp.org.uk/frontline/article/practice-education</vt:lpwstr>
      </vt:variant>
      <vt:variant>
        <vt:lpwstr/>
      </vt:variant>
      <vt:variant>
        <vt:i4>4456460</vt:i4>
      </vt:variant>
      <vt:variant>
        <vt:i4>388</vt:i4>
      </vt:variant>
      <vt:variant>
        <vt:i4>0</vt:i4>
      </vt:variant>
      <vt:variant>
        <vt:i4>5</vt:i4>
      </vt:variant>
      <vt:variant>
        <vt:lpwstr>https://www.csp.org.uk/frontline/article/modernising-pre-registration-physiotherapy-education</vt:lpwstr>
      </vt:variant>
      <vt:variant>
        <vt:lpwstr/>
      </vt:variant>
      <vt:variant>
        <vt:i4>4456534</vt:i4>
      </vt:variant>
      <vt:variant>
        <vt:i4>385</vt:i4>
      </vt:variant>
      <vt:variant>
        <vt:i4>0</vt:i4>
      </vt:variant>
      <vt:variant>
        <vt:i4>5</vt:i4>
      </vt:variant>
      <vt:variant>
        <vt:lpwstr>https://www.rcot.co.uk/publications/career-development-framework</vt:lpwstr>
      </vt:variant>
      <vt:variant>
        <vt:lpwstr/>
      </vt:variant>
      <vt:variant>
        <vt:i4>327704</vt:i4>
      </vt:variant>
      <vt:variant>
        <vt:i4>382</vt:i4>
      </vt:variant>
      <vt:variant>
        <vt:i4>0</vt:i4>
      </vt:variant>
      <vt:variant>
        <vt:i4>5</vt:i4>
      </vt:variant>
      <vt:variant>
        <vt:lpwstr>https://www.csp.org.uk/frontline/article/your-career-your-adventure-your-path</vt:lpwstr>
      </vt:variant>
      <vt:variant>
        <vt:lpwstr/>
      </vt:variant>
      <vt:variant>
        <vt:i4>1703943</vt:i4>
      </vt:variant>
      <vt:variant>
        <vt:i4>379</vt:i4>
      </vt:variant>
      <vt:variant>
        <vt:i4>0</vt:i4>
      </vt:variant>
      <vt:variant>
        <vt:i4>5</vt:i4>
      </vt:variant>
      <vt:variant>
        <vt:lpwstr>https://www.csp.org.uk/frontline/article/pillar-talk</vt:lpwstr>
      </vt:variant>
      <vt:variant>
        <vt:lpwstr/>
      </vt:variant>
      <vt:variant>
        <vt:i4>2556000</vt:i4>
      </vt:variant>
      <vt:variant>
        <vt:i4>376</vt:i4>
      </vt:variant>
      <vt:variant>
        <vt:i4>0</vt:i4>
      </vt:variant>
      <vt:variant>
        <vt:i4>5</vt:i4>
      </vt:variant>
      <vt:variant>
        <vt:lpwstr>https://www.longtermplan.nhs.uk/publication/nhs-long-term-plan/</vt:lpwstr>
      </vt:variant>
      <vt:variant>
        <vt:lpwstr/>
      </vt:variant>
      <vt:variant>
        <vt:i4>327766</vt:i4>
      </vt:variant>
      <vt:variant>
        <vt:i4>373</vt:i4>
      </vt:variant>
      <vt:variant>
        <vt:i4>0</vt:i4>
      </vt:variant>
      <vt:variant>
        <vt:i4>5</vt:i4>
      </vt:variant>
      <vt:variant>
        <vt:lpwstr>https://www.ons.gov.uk/peoplepopulationandcommunity/populationandmigration/populationestimates/articles/overviewoftheukpopulation/january2021</vt:lpwstr>
      </vt:variant>
      <vt:variant>
        <vt:lpwstr/>
      </vt:variant>
      <vt:variant>
        <vt:i4>5111827</vt:i4>
      </vt:variant>
      <vt:variant>
        <vt:i4>370</vt:i4>
      </vt:variant>
      <vt:variant>
        <vt:i4>0</vt:i4>
      </vt:variant>
      <vt:variant>
        <vt:i4>5</vt:i4>
      </vt:variant>
      <vt:variant>
        <vt:lpwstr>https://ojs.aut.ac.nz/tuwhera-open-monographs/catalog/book/8</vt:lpwstr>
      </vt:variant>
      <vt:variant>
        <vt:lpwstr/>
      </vt:variant>
      <vt:variant>
        <vt:i4>4522105</vt:i4>
      </vt:variant>
      <vt:variant>
        <vt:i4>367</vt:i4>
      </vt:variant>
      <vt:variant>
        <vt:i4>0</vt:i4>
      </vt:variant>
      <vt:variant>
        <vt:i4>5</vt:i4>
      </vt:variant>
      <vt:variant>
        <vt:lpwstr>https://www.csp.org.uk/system/files/publication_files/L%26D Principles 2020.pdf</vt:lpwstr>
      </vt:variant>
      <vt:variant>
        <vt:lpwstr/>
      </vt:variant>
      <vt:variant>
        <vt:i4>1704020</vt:i4>
      </vt:variant>
      <vt:variant>
        <vt:i4>364</vt:i4>
      </vt:variant>
      <vt:variant>
        <vt:i4>0</vt:i4>
      </vt:variant>
      <vt:variant>
        <vt:i4>5</vt:i4>
      </vt:variant>
      <vt:variant>
        <vt:lpwstr>https://www.rcot.co.uk/practice-resources/rcot-publications/learning-and-development-standards-pre-registration-education</vt:lpwstr>
      </vt:variant>
      <vt:variant>
        <vt:lpwstr/>
      </vt:variant>
      <vt:variant>
        <vt:i4>5898317</vt:i4>
      </vt:variant>
      <vt:variant>
        <vt:i4>361</vt:i4>
      </vt:variant>
      <vt:variant>
        <vt:i4>0</vt:i4>
      </vt:variant>
      <vt:variant>
        <vt:i4>5</vt:i4>
      </vt:variant>
      <vt:variant>
        <vt:lpwstr>https://www.hcpc-uk.org/globalassets/resources/standards/standards-of-education-and-training.pdf?v=637660865080000000</vt:lpwstr>
      </vt:variant>
      <vt:variant>
        <vt:lpwstr/>
      </vt:variant>
      <vt:variant>
        <vt:i4>3604523</vt:i4>
      </vt:variant>
      <vt:variant>
        <vt:i4>358</vt:i4>
      </vt:variant>
      <vt:variant>
        <vt:i4>0</vt:i4>
      </vt:variant>
      <vt:variant>
        <vt:i4>5</vt:i4>
      </vt:variant>
      <vt:variant>
        <vt:lpwstr>https://www.hcpc-uk.org/standards/standards-of-proficiency/reviewing-the-standards-of-proficiency/</vt:lpwstr>
      </vt:variant>
      <vt:variant>
        <vt:lpwstr/>
      </vt:variant>
      <vt:variant>
        <vt:i4>3604523</vt:i4>
      </vt:variant>
      <vt:variant>
        <vt:i4>355</vt:i4>
      </vt:variant>
      <vt:variant>
        <vt:i4>0</vt:i4>
      </vt:variant>
      <vt:variant>
        <vt:i4>5</vt:i4>
      </vt:variant>
      <vt:variant>
        <vt:lpwstr>https://www.hcpc-uk.org/standards/standards-of-proficiency/reviewing-the-standards-of-proficiency/</vt:lpwstr>
      </vt:variant>
      <vt:variant>
        <vt:lpwstr/>
      </vt:variant>
      <vt:variant>
        <vt:i4>5111875</vt:i4>
      </vt:variant>
      <vt:variant>
        <vt:i4>350</vt:i4>
      </vt:variant>
      <vt:variant>
        <vt:i4>0</vt:i4>
      </vt:variant>
      <vt:variant>
        <vt:i4>5</vt:i4>
      </vt:variant>
      <vt:variant>
        <vt:lpwstr>https://forms.office.com/r/zxVEzGg5Tt</vt:lpwstr>
      </vt:variant>
      <vt:variant>
        <vt:lpwstr/>
      </vt:variant>
      <vt:variant>
        <vt:i4>5111875</vt:i4>
      </vt:variant>
      <vt:variant>
        <vt:i4>347</vt:i4>
      </vt:variant>
      <vt:variant>
        <vt:i4>0</vt:i4>
      </vt:variant>
      <vt:variant>
        <vt:i4>5</vt:i4>
      </vt:variant>
      <vt:variant>
        <vt:lpwstr>https://forms.office.com/r/zxVEzGg5Tt</vt:lpwstr>
      </vt:variant>
      <vt:variant>
        <vt:lpwstr/>
      </vt:variant>
      <vt:variant>
        <vt:i4>3014754</vt:i4>
      </vt:variant>
      <vt:variant>
        <vt:i4>344</vt:i4>
      </vt:variant>
      <vt:variant>
        <vt:i4>0</vt:i4>
      </vt:variant>
      <vt:variant>
        <vt:i4>5</vt:i4>
      </vt:variant>
      <vt:variant>
        <vt:lpwstr>https://www.gov.uk/definition-of-disability-under-equality-act-2010</vt:lpwstr>
      </vt:variant>
      <vt:variant>
        <vt:lpwstr/>
      </vt:variant>
      <vt:variant>
        <vt:i4>327694</vt:i4>
      </vt:variant>
      <vt:variant>
        <vt:i4>341</vt:i4>
      </vt:variant>
      <vt:variant>
        <vt:i4>0</vt:i4>
      </vt:variant>
      <vt:variant>
        <vt:i4>5</vt:i4>
      </vt:variant>
      <vt:variant>
        <vt:lpwstr>https://www.gov.uk/working-when-pregnant-your-rights</vt:lpwstr>
      </vt:variant>
      <vt:variant>
        <vt:lpwstr/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_Toc115168327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_Toc115168326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_Toc115168325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_Toc115168324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_Toc115168323</vt:lpwstr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_Toc115168320</vt:lpwstr>
      </vt:variant>
      <vt:variant>
        <vt:i4>1966129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_Toc115168319</vt:lpwstr>
      </vt:variant>
      <vt:variant>
        <vt:i4>1966129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_Toc115168316</vt:lpwstr>
      </vt:variant>
      <vt:variant>
        <vt:i4>1966129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_Toc115168315</vt:lpwstr>
      </vt:variant>
      <vt:variant>
        <vt:i4>1966129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_Toc115168312</vt:lpwstr>
      </vt:variant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_Toc115168311</vt:lpwstr>
      </vt:variant>
      <vt:variant>
        <vt:i4>2031665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_Toc115168308</vt:lpwstr>
      </vt:variant>
      <vt:variant>
        <vt:i4>2031665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_Toc115168307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_Toc115168304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_Toc115168303</vt:lpwstr>
      </vt:variant>
      <vt:variant>
        <vt:i4>2031665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_Toc115168300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_Toc115168299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_Toc115168296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_Toc115168295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_Toc115168294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_Toc115168293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_Toc115168292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Hay</dc:creator>
  <cp:keywords/>
  <cp:lastModifiedBy>Carolyn Hay</cp:lastModifiedBy>
  <cp:revision>27</cp:revision>
  <cp:lastPrinted>2022-10-19T09:54:00Z</cp:lastPrinted>
  <dcterms:created xsi:type="dcterms:W3CDTF">2022-10-18T13:07:00Z</dcterms:created>
  <dcterms:modified xsi:type="dcterms:W3CDTF">2022-10-19T14:08:00Z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2020-09-25T00:00:00Z</vt:filetime>
  </property>
  <property fmtid="{D5CDD505-2E9C-101B-9397-08002B2CF9AE}" pid="5" name="ContentTypeId">
    <vt:lpwstr>0x0101009BA57912648A1947BB15B60124A37496</vt:lpwstr>
  </property>
  <property fmtid="{D5CDD505-2E9C-101B-9397-08002B2CF9AE}" pid="6" name="MediaServiceImageTags">
    <vt:lpwstr/>
  </property>
</Properties>
</file>